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7CCE8" w14:textId="77777777" w:rsidR="00FE479E" w:rsidRDefault="00FE479E"/>
    <w:p w14:paraId="13423BBF" w14:textId="77777777" w:rsidR="006D6C58" w:rsidRDefault="006D6C58"/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4561"/>
      </w:tblGrid>
      <w:tr w:rsidR="006D6C58" w:rsidRPr="006D6C58" w14:paraId="42796FE7" w14:textId="77777777" w:rsidTr="00C776B5">
        <w:trPr>
          <w:cantSplit/>
        </w:trPr>
        <w:tc>
          <w:tcPr>
            <w:tcW w:w="3348" w:type="dxa"/>
          </w:tcPr>
          <w:p w14:paraId="6EFAC30F" w14:textId="77777777" w:rsidR="006D6C58" w:rsidRPr="006D6C58" w:rsidRDefault="006D6C58" w:rsidP="006D6C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980" w:type="dxa"/>
          </w:tcPr>
          <w:p w14:paraId="251A0AE4" w14:textId="77777777" w:rsidR="0069319E" w:rsidRPr="006D6C58" w:rsidRDefault="0069319E" w:rsidP="006D6C58">
            <w:pPr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4561" w:type="dxa"/>
          </w:tcPr>
          <w:p w14:paraId="73208ACB" w14:textId="77777777" w:rsidR="006D6C58" w:rsidRPr="006D6C58" w:rsidRDefault="006D6C58" w:rsidP="006D6C58">
            <w:pPr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</w:tr>
    </w:tbl>
    <w:p w14:paraId="47C6C8F5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AIŠKINAMASIS RAŠTAS </w:t>
      </w:r>
    </w:p>
    <w:p w14:paraId="30184941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2EBF0BD2" w14:textId="143B24C1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PRIE 20</w:t>
      </w:r>
      <w:r w:rsidR="001220B1">
        <w:rPr>
          <w:rFonts w:ascii="Times New Roman" w:eastAsia="Times New Roman" w:hAnsi="Times New Roman"/>
          <w:b/>
          <w:sz w:val="24"/>
          <w:szCs w:val="24"/>
          <w:lang w:val="it-IT"/>
        </w:rPr>
        <w:t>2</w:t>
      </w:r>
      <w:r w:rsidR="00D07FEF">
        <w:rPr>
          <w:rFonts w:ascii="Times New Roman" w:eastAsia="Times New Roman" w:hAnsi="Times New Roman"/>
          <w:b/>
          <w:sz w:val="24"/>
          <w:szCs w:val="24"/>
          <w:lang w:val="it-IT"/>
        </w:rPr>
        <w:t>2</w:t>
      </w: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 METŲ FINANSINIŲ ATASKAITŲ UŽ </w:t>
      </w:r>
      <w:r w:rsidR="00000816">
        <w:rPr>
          <w:rFonts w:ascii="Times New Roman" w:eastAsia="Times New Roman" w:hAnsi="Times New Roman"/>
          <w:b/>
          <w:sz w:val="24"/>
          <w:szCs w:val="24"/>
          <w:lang w:val="it-IT"/>
        </w:rPr>
        <w:t>I</w:t>
      </w: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-Ą KETVIRTĮ</w:t>
      </w:r>
    </w:p>
    <w:p w14:paraId="72353C85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7F5FB439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I. BENDROJI DALIS</w:t>
      </w:r>
    </w:p>
    <w:p w14:paraId="1591DCEE" w14:textId="77777777" w:rsidR="00FE4617" w:rsidRPr="00FE4617" w:rsidRDefault="00FE4617" w:rsidP="00FE46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17D5516F" w14:textId="77777777" w:rsidR="00FE4617" w:rsidRPr="00175792" w:rsidRDefault="00FE4617" w:rsidP="00FE4617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  <w:lang w:val="it-IT"/>
        </w:rPr>
        <w:t xml:space="preserve">1. Pasvalio rajono savivaldybės visuomenės sveikatos biuras yra viešasis </w:t>
      </w:r>
      <w:r w:rsidRPr="00175792">
        <w:rPr>
          <w:rFonts w:ascii="Times New Roman" w:eastAsia="Times New Roman" w:hAnsi="Times New Roman"/>
        </w:rPr>
        <w:t xml:space="preserve">juridinis asmuo, turintis sąskaitą banke ir antspaudą su Lietuvos valstybės herbu ir savo pavadinimu. Biuro buveinės adresas: Vytauto Didžiojo a. 6, Pasvalys, Lietuvos Respublika. Įstaigos  kodas </w:t>
      </w:r>
      <w:r w:rsidRPr="00175792">
        <w:rPr>
          <w:rFonts w:ascii="Times New Roman" w:eastAsia="Times New Roman" w:hAnsi="Times New Roman"/>
          <w:lang w:val="it-IT"/>
        </w:rPr>
        <w:t>301505617</w:t>
      </w:r>
      <w:r w:rsidRPr="00175792">
        <w:rPr>
          <w:rFonts w:ascii="Times New Roman" w:eastAsia="Times New Roman" w:hAnsi="Times New Roman"/>
          <w:lang w:val="pt-BR"/>
        </w:rPr>
        <w:t>.</w:t>
      </w:r>
    </w:p>
    <w:p w14:paraId="6DA1C0ED" w14:textId="77777777" w:rsidR="00FE4617" w:rsidRPr="00175792" w:rsidRDefault="00FE4617" w:rsidP="00FE4617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</w:rPr>
      </w:pPr>
      <w:r w:rsidRPr="00175792">
        <w:rPr>
          <w:rFonts w:ascii="Times New Roman" w:eastAsia="Times New Roman" w:hAnsi="Times New Roman"/>
          <w:lang w:val="it-IT"/>
        </w:rPr>
        <w:t xml:space="preserve">2. Biuras </w:t>
      </w:r>
      <w:r w:rsidRPr="00175792">
        <w:rPr>
          <w:rFonts w:ascii="Times New Roman" w:eastAsia="Times New Roman" w:hAnsi="Times New Roman"/>
        </w:rPr>
        <w:t xml:space="preserve">yra biudžetinė įstaiga, dalinai finansuojama iš Lietuvos Respublikos valstybės biudžeto ir savivaldybės biudžeto. </w:t>
      </w:r>
    </w:p>
    <w:p w14:paraId="71732760" w14:textId="77777777" w:rsidR="00FE4617" w:rsidRPr="00175792" w:rsidRDefault="00FE4617" w:rsidP="00FE4617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</w:rPr>
        <w:t xml:space="preserve">3. Biuro savininkė yra Pasvalio rajono savivaldybė. Jos </w:t>
      </w:r>
      <w:r w:rsidRPr="00175792">
        <w:rPr>
          <w:rFonts w:ascii="Times New Roman" w:eastAsia="Times New Roman" w:hAnsi="Times New Roman"/>
          <w:lang w:val="pt-BR"/>
        </w:rPr>
        <w:t>savininko teises ir pareigas įgyvendina savivaldybė, kuri koordinuoja biuro veiklą, tvirtina ir teisės aktų nustatyta tvarka keičia biuro nuostatus, sprendžia kitus įstatymuose jos kompetencijai priskirtus klausimus. Biuro v</w:t>
      </w:r>
      <w:r w:rsidRPr="00175792">
        <w:rPr>
          <w:rFonts w:ascii="Times New Roman" w:eastAsia="Times New Roman" w:hAnsi="Times New Roman"/>
          <w:lang w:val="it-IT"/>
        </w:rPr>
        <w:t>eiklos tikslas  - rūpintis Savivaldybės bendruomenės sveikata ir ją stiprinti, mokyti bendruomenę sveikos gyvensenos.</w:t>
      </w:r>
    </w:p>
    <w:p w14:paraId="69BA81A3" w14:textId="77777777" w:rsidR="00FE4617" w:rsidRPr="00175792" w:rsidRDefault="00FE4617" w:rsidP="00FE4617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  <w:lang w:val="pt-BR"/>
        </w:rPr>
        <w:t>4. Visuomenės sveikatos biuras ataskaitinio laikotarpio pabaigoje kontroliuojamų subjektų neturėjo.</w:t>
      </w:r>
    </w:p>
    <w:p w14:paraId="330C3C7B" w14:textId="4F51FC1D" w:rsidR="00791481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pt-BR"/>
        </w:rPr>
        <w:t>5. 20</w:t>
      </w:r>
      <w:r w:rsidR="001220B1" w:rsidRPr="00175792">
        <w:rPr>
          <w:rFonts w:ascii="Times New Roman" w:eastAsia="Times New Roman" w:hAnsi="Times New Roman"/>
          <w:lang w:val="pt-BR"/>
        </w:rPr>
        <w:t>2</w:t>
      </w:r>
      <w:r w:rsidR="00D07FEF">
        <w:rPr>
          <w:rFonts w:ascii="Times New Roman" w:eastAsia="Times New Roman" w:hAnsi="Times New Roman"/>
          <w:lang w:val="pt-BR"/>
        </w:rPr>
        <w:t>2</w:t>
      </w:r>
      <w:r w:rsidRPr="00175792">
        <w:rPr>
          <w:rFonts w:ascii="Times New Roman" w:eastAsia="Times New Roman" w:hAnsi="Times New Roman"/>
          <w:lang w:val="pt-BR"/>
        </w:rPr>
        <w:t xml:space="preserve"> m. </w:t>
      </w:r>
      <w:r w:rsidR="00C51B68">
        <w:rPr>
          <w:rFonts w:ascii="Times New Roman" w:eastAsia="Times New Roman" w:hAnsi="Times New Roman"/>
          <w:lang w:val="pt-BR"/>
        </w:rPr>
        <w:t xml:space="preserve">kovo 31 </w:t>
      </w:r>
      <w:r w:rsidRPr="00175792">
        <w:rPr>
          <w:rFonts w:ascii="Times New Roman" w:eastAsia="Times New Roman" w:hAnsi="Times New Roman"/>
          <w:lang w:val="pt-BR"/>
        </w:rPr>
        <w:t>d. v</w:t>
      </w:r>
      <w:r w:rsidRPr="00175792">
        <w:rPr>
          <w:rFonts w:ascii="Times New Roman" w:eastAsia="Times New Roman" w:hAnsi="Times New Roman"/>
          <w:lang w:val="it-IT"/>
        </w:rPr>
        <w:t xml:space="preserve">idutinis darbuotojų skaičius biure </w:t>
      </w:r>
      <w:r w:rsidR="006C7E8F" w:rsidRPr="00175792">
        <w:rPr>
          <w:rFonts w:ascii="Times New Roman" w:eastAsia="Times New Roman" w:hAnsi="Times New Roman"/>
          <w:lang w:val="it-IT"/>
        </w:rPr>
        <w:t>yra</w:t>
      </w:r>
      <w:r w:rsidRPr="00175792">
        <w:rPr>
          <w:rFonts w:ascii="Times New Roman" w:eastAsia="Times New Roman" w:hAnsi="Times New Roman"/>
          <w:lang w:val="it-IT"/>
        </w:rPr>
        <w:t xml:space="preserve"> 1</w:t>
      </w:r>
      <w:r w:rsidR="00D07FEF">
        <w:rPr>
          <w:rFonts w:ascii="Times New Roman" w:eastAsia="Times New Roman" w:hAnsi="Times New Roman"/>
          <w:lang w:val="it-IT"/>
        </w:rPr>
        <w:t>4</w:t>
      </w:r>
      <w:r w:rsidRPr="00175792">
        <w:rPr>
          <w:rFonts w:ascii="Times New Roman" w:eastAsia="Times New Roman" w:hAnsi="Times New Roman"/>
          <w:lang w:val="it-IT"/>
        </w:rPr>
        <w:t xml:space="preserve">. Ataskaitinio laikotarpio pradžioje </w:t>
      </w:r>
      <w:r w:rsidR="006B7903" w:rsidRPr="00175792">
        <w:rPr>
          <w:rFonts w:ascii="Times New Roman" w:eastAsia="Times New Roman" w:hAnsi="Times New Roman"/>
          <w:lang w:val="it-IT"/>
        </w:rPr>
        <w:t xml:space="preserve">biure buvo </w:t>
      </w:r>
      <w:r w:rsidR="004326DF">
        <w:rPr>
          <w:rFonts w:ascii="Times New Roman" w:eastAsia="Times New Roman" w:hAnsi="Times New Roman"/>
          <w:lang w:val="it-IT"/>
        </w:rPr>
        <w:t>12,1</w:t>
      </w:r>
      <w:r w:rsidR="00A02EDD" w:rsidRPr="00175792">
        <w:rPr>
          <w:rFonts w:ascii="Times New Roman" w:eastAsia="Times New Roman" w:hAnsi="Times New Roman"/>
          <w:lang w:val="it-IT"/>
        </w:rPr>
        <w:t xml:space="preserve"> etatų</w:t>
      </w:r>
      <w:r w:rsidR="006B7903" w:rsidRPr="00175792">
        <w:rPr>
          <w:rFonts w:ascii="Times New Roman" w:eastAsia="Times New Roman" w:hAnsi="Times New Roman"/>
          <w:lang w:val="it-IT"/>
        </w:rPr>
        <w:t xml:space="preserve">, </w:t>
      </w:r>
      <w:r w:rsidR="00791481" w:rsidRPr="00175792">
        <w:rPr>
          <w:rFonts w:ascii="Times New Roman" w:eastAsia="Times New Roman" w:hAnsi="Times New Roman"/>
          <w:lang w:val="it-IT"/>
        </w:rPr>
        <w:t xml:space="preserve">paabaigije </w:t>
      </w:r>
      <w:r w:rsidR="00081DB1" w:rsidRPr="00175792">
        <w:rPr>
          <w:rFonts w:ascii="Times New Roman" w:eastAsia="Times New Roman" w:hAnsi="Times New Roman"/>
          <w:lang w:val="it-IT"/>
        </w:rPr>
        <w:t>yra</w:t>
      </w:r>
      <w:r w:rsidRPr="00175792">
        <w:rPr>
          <w:rFonts w:ascii="Times New Roman" w:eastAsia="Times New Roman" w:hAnsi="Times New Roman"/>
          <w:lang w:val="it-IT"/>
        </w:rPr>
        <w:t xml:space="preserve"> </w:t>
      </w:r>
      <w:r w:rsidR="00791481" w:rsidRPr="00175792">
        <w:rPr>
          <w:rFonts w:ascii="Times New Roman" w:eastAsia="Times New Roman" w:hAnsi="Times New Roman"/>
          <w:lang w:val="it-IT"/>
        </w:rPr>
        <w:t>1</w:t>
      </w:r>
      <w:r w:rsidR="00D07FEF">
        <w:rPr>
          <w:rFonts w:ascii="Times New Roman" w:eastAsia="Times New Roman" w:hAnsi="Times New Roman"/>
          <w:lang w:val="it-IT"/>
        </w:rPr>
        <w:t>0,9</w:t>
      </w:r>
      <w:r w:rsidR="00791481" w:rsidRPr="00175792">
        <w:rPr>
          <w:rFonts w:ascii="Times New Roman" w:eastAsia="Times New Roman" w:hAnsi="Times New Roman"/>
          <w:lang w:val="it-IT"/>
        </w:rPr>
        <w:t>.</w:t>
      </w:r>
    </w:p>
    <w:p w14:paraId="77791498" w14:textId="77777777" w:rsidR="00FE4617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 xml:space="preserve">6. Biuras vykdo nuostatuose nustatytas finkcijas. </w:t>
      </w:r>
    </w:p>
    <w:p w14:paraId="7B180A38" w14:textId="622490A2" w:rsidR="00FE4617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>7. Biuro finansinės ataskaitos teikiamos už 20</w:t>
      </w:r>
      <w:r w:rsidR="004326DF">
        <w:rPr>
          <w:rFonts w:ascii="Times New Roman" w:eastAsia="Times New Roman" w:hAnsi="Times New Roman"/>
          <w:lang w:val="it-IT"/>
        </w:rPr>
        <w:t>22</w:t>
      </w:r>
      <w:r w:rsidRPr="00175792">
        <w:rPr>
          <w:rFonts w:ascii="Times New Roman" w:eastAsia="Times New Roman" w:hAnsi="Times New Roman"/>
          <w:lang w:val="it-IT"/>
        </w:rPr>
        <w:t xml:space="preserve"> m. </w:t>
      </w:r>
      <w:r w:rsidR="00000816" w:rsidRPr="00175792">
        <w:rPr>
          <w:rFonts w:ascii="Times New Roman" w:eastAsia="Times New Roman" w:hAnsi="Times New Roman"/>
          <w:lang w:val="it-IT"/>
        </w:rPr>
        <w:t>I</w:t>
      </w:r>
      <w:r w:rsidRPr="00175792">
        <w:rPr>
          <w:rFonts w:ascii="Times New Roman" w:eastAsia="Times New Roman" w:hAnsi="Times New Roman"/>
          <w:lang w:val="it-IT"/>
        </w:rPr>
        <w:t>-ą ketvirtį.</w:t>
      </w:r>
    </w:p>
    <w:p w14:paraId="644D020C" w14:textId="77777777" w:rsidR="00FE4617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>8. Finansinėse ataskaitose pateikiami duomenys išreikšti Lietuvos Respblikos pinigiais vienetais – eurais.</w:t>
      </w:r>
    </w:p>
    <w:p w14:paraId="7954825D" w14:textId="60A284C9" w:rsidR="00FE4617" w:rsidRPr="00175792" w:rsidRDefault="00FE4617" w:rsidP="00FE4617">
      <w:pPr>
        <w:suppressAutoHyphens/>
        <w:autoSpaceDE w:val="0"/>
        <w:autoSpaceDN w:val="0"/>
        <w:adjustRightInd w:val="0"/>
        <w:spacing w:after="0" w:line="360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Informaciją apie 20</w:t>
      </w:r>
      <w:r w:rsidR="004326DF">
        <w:rPr>
          <w:rFonts w:ascii="Times New Roman" w:eastAsia="Times New Roman" w:hAnsi="Times New Roman"/>
          <w:color w:val="000000"/>
        </w:rPr>
        <w:t>22</w:t>
      </w:r>
      <w:r w:rsidRPr="00175792">
        <w:rPr>
          <w:rFonts w:ascii="Times New Roman" w:eastAsia="Times New Roman" w:hAnsi="Times New Roman"/>
          <w:color w:val="000000"/>
        </w:rPr>
        <w:t>-01-01 – 20</w:t>
      </w:r>
      <w:r w:rsidR="0074149B" w:rsidRPr="00175792">
        <w:rPr>
          <w:rFonts w:ascii="Times New Roman" w:eastAsia="Times New Roman" w:hAnsi="Times New Roman"/>
          <w:color w:val="000000"/>
        </w:rPr>
        <w:t>2</w:t>
      </w:r>
      <w:r w:rsidR="004326DF">
        <w:rPr>
          <w:rFonts w:ascii="Times New Roman" w:eastAsia="Times New Roman" w:hAnsi="Times New Roman"/>
          <w:color w:val="000000"/>
        </w:rPr>
        <w:t>2</w:t>
      </w:r>
      <w:r w:rsidRPr="00175792">
        <w:rPr>
          <w:rFonts w:ascii="Times New Roman" w:eastAsia="Times New Roman" w:hAnsi="Times New Roman"/>
          <w:color w:val="000000"/>
        </w:rPr>
        <w:t>-</w:t>
      </w:r>
      <w:r w:rsidR="00C51B68">
        <w:rPr>
          <w:rFonts w:ascii="Times New Roman" w:eastAsia="Times New Roman" w:hAnsi="Times New Roman"/>
          <w:color w:val="000000"/>
        </w:rPr>
        <w:t>03</w:t>
      </w:r>
      <w:r w:rsidR="00000816" w:rsidRPr="00175792">
        <w:rPr>
          <w:rFonts w:ascii="Times New Roman" w:eastAsia="Times New Roman" w:hAnsi="Times New Roman"/>
          <w:color w:val="000000"/>
        </w:rPr>
        <w:t>-3</w:t>
      </w:r>
      <w:r w:rsidR="00C51B68">
        <w:rPr>
          <w:rFonts w:ascii="Times New Roman" w:eastAsia="Times New Roman" w:hAnsi="Times New Roman"/>
          <w:color w:val="000000"/>
        </w:rPr>
        <w:t>1</w:t>
      </w:r>
      <w:r w:rsidRPr="00175792">
        <w:rPr>
          <w:rFonts w:ascii="Times New Roman" w:eastAsia="Times New Roman" w:hAnsi="Times New Roman"/>
          <w:color w:val="000000"/>
        </w:rPr>
        <w:t xml:space="preserve"> biuro finansinės būklės ir veiklos rezultatų ataskaitose </w:t>
      </w:r>
      <w:r w:rsidR="00C51B68">
        <w:rPr>
          <w:rFonts w:ascii="Times New Roman" w:eastAsia="Times New Roman" w:hAnsi="Times New Roman"/>
          <w:color w:val="000000"/>
        </w:rPr>
        <w:t>a</w:t>
      </w:r>
      <w:r w:rsidRPr="00175792">
        <w:rPr>
          <w:rFonts w:ascii="Times New Roman" w:eastAsia="Times New Roman" w:hAnsi="Times New Roman"/>
          <w:color w:val="000000"/>
        </w:rPr>
        <w:t>tspindėtas sumas pateikiame lentelėse Nr. 1, 2.</w:t>
      </w:r>
    </w:p>
    <w:p w14:paraId="3A1A1B3A" w14:textId="77777777" w:rsidR="006B7903" w:rsidRPr="00175792" w:rsidRDefault="006B7903" w:rsidP="006B7903">
      <w:pPr>
        <w:pStyle w:val="Pagrindinistekstas1"/>
        <w:spacing w:line="360" w:lineRule="auto"/>
        <w:jc w:val="center"/>
        <w:rPr>
          <w:b/>
          <w:sz w:val="22"/>
          <w:szCs w:val="22"/>
        </w:rPr>
      </w:pPr>
      <w:r w:rsidRPr="00175792">
        <w:rPr>
          <w:b/>
          <w:sz w:val="22"/>
          <w:szCs w:val="22"/>
        </w:rPr>
        <w:t>II. APSKATOS POLITKA</w:t>
      </w:r>
    </w:p>
    <w:p w14:paraId="16935A36" w14:textId="77777777" w:rsidR="006B7903" w:rsidRPr="00175792" w:rsidRDefault="006B7903" w:rsidP="006B7903">
      <w:pPr>
        <w:pStyle w:val="Pagrindinistekstas1"/>
        <w:spacing w:line="360" w:lineRule="auto"/>
        <w:rPr>
          <w:sz w:val="22"/>
          <w:szCs w:val="22"/>
        </w:rPr>
      </w:pPr>
      <w:r w:rsidRPr="00175792">
        <w:rPr>
          <w:sz w:val="22"/>
          <w:szCs w:val="22"/>
        </w:rPr>
        <w:tab/>
        <w:t>9. Biuro parengtos finansinės ataskaitos atitinka VSAFAS, kaip tai nustatyta Viešojo sektoriaus atskaitomybės įstatymo 21 straipsnio 6 dalyje.</w:t>
      </w:r>
    </w:p>
    <w:p w14:paraId="2DF890CD" w14:textId="77777777" w:rsidR="006B7903" w:rsidRPr="00175792" w:rsidRDefault="006B7903" w:rsidP="006B7903">
      <w:pPr>
        <w:pStyle w:val="Pagrindinistekstas1"/>
        <w:spacing w:line="360" w:lineRule="auto"/>
        <w:rPr>
          <w:sz w:val="22"/>
          <w:szCs w:val="22"/>
        </w:rPr>
      </w:pPr>
      <w:r w:rsidRPr="00175792">
        <w:rPr>
          <w:sz w:val="22"/>
          <w:szCs w:val="22"/>
        </w:rPr>
        <w:tab/>
        <w:t>10. Biuras nėra parengęs apskaitos vadovo, todėl vadovaujasi pavyzdiniu biudžetinių įstaigų buhalterinės apskaitos vadovu, parengtu 2010 m. sausio mėn., t. y. jo nuostatas atitinkančias tuo metu galiojančius teisės aktų nuostatas. Biuras</w:t>
      </w:r>
      <w:r w:rsidR="0074149B" w:rsidRPr="00175792">
        <w:rPr>
          <w:sz w:val="22"/>
          <w:szCs w:val="22"/>
        </w:rPr>
        <w:t>, 2019 m. rugsėjo 13 d. įsakymu Nr. VO-7</w:t>
      </w:r>
      <w:r w:rsidRPr="00175792">
        <w:rPr>
          <w:sz w:val="22"/>
          <w:szCs w:val="22"/>
        </w:rPr>
        <w:t xml:space="preserve"> yra pasirengęs apskaitos politiką, kurią vadovaujasi</w:t>
      </w:r>
      <w:r w:rsidR="0074149B" w:rsidRPr="00175792">
        <w:rPr>
          <w:sz w:val="22"/>
          <w:szCs w:val="22"/>
        </w:rPr>
        <w:t>.</w:t>
      </w:r>
    </w:p>
    <w:p w14:paraId="33D7D161" w14:textId="77777777" w:rsidR="006B7903" w:rsidRPr="00175792" w:rsidRDefault="006B7903" w:rsidP="006B7903">
      <w:pPr>
        <w:pStyle w:val="Pagrindinistekstas1"/>
        <w:spacing w:line="360" w:lineRule="auto"/>
        <w:rPr>
          <w:sz w:val="22"/>
          <w:szCs w:val="22"/>
        </w:rPr>
      </w:pPr>
      <w:r w:rsidRPr="00175792">
        <w:rPr>
          <w:sz w:val="22"/>
          <w:szCs w:val="22"/>
        </w:rPr>
        <w:tab/>
        <w:t>11. Nematerialusis turtas yra pripažįstamas, jei atitinka 13-ojo VSAFAS pateiktą sąvoką ir nematerialiajam turtui nustatytus kriterijus.</w:t>
      </w:r>
    </w:p>
    <w:p w14:paraId="798845F5" w14:textId="77777777" w:rsidR="006B7903" w:rsidRPr="00175792" w:rsidRDefault="006B7903" w:rsidP="006B7903">
      <w:pPr>
        <w:pStyle w:val="Pagrindinistekstas1"/>
        <w:spacing w:line="360" w:lineRule="auto"/>
        <w:rPr>
          <w:rFonts w:eastAsia="Calibri"/>
          <w:sz w:val="22"/>
          <w:szCs w:val="22"/>
        </w:rPr>
      </w:pPr>
      <w:r w:rsidRPr="00175792">
        <w:rPr>
          <w:sz w:val="22"/>
          <w:szCs w:val="22"/>
        </w:rPr>
        <w:tab/>
        <w:t xml:space="preserve">12. Nematerialusis </w:t>
      </w:r>
      <w:r w:rsidRPr="00175792">
        <w:rPr>
          <w:rFonts w:eastAsia="Calibri"/>
          <w:sz w:val="22"/>
          <w:szCs w:val="22"/>
        </w:rPr>
        <w:t>turtas pirminio pripažinimo metu apskaitoje registruojamas įsigijimo savikaina.</w:t>
      </w:r>
    </w:p>
    <w:p w14:paraId="7BF0D265" w14:textId="77777777" w:rsidR="006B7903" w:rsidRPr="00175792" w:rsidRDefault="006B7903" w:rsidP="0074149B">
      <w:pPr>
        <w:pStyle w:val="Pagrindinistekstas1"/>
        <w:tabs>
          <w:tab w:val="left" w:pos="426"/>
          <w:tab w:val="left" w:pos="709"/>
        </w:tabs>
        <w:spacing w:line="360" w:lineRule="auto"/>
        <w:ind w:firstLine="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ab/>
      </w:r>
      <w:r w:rsidR="0074149B" w:rsidRPr="00175792">
        <w:rPr>
          <w:rFonts w:eastAsia="Calibri"/>
          <w:sz w:val="22"/>
          <w:szCs w:val="22"/>
        </w:rPr>
        <w:tab/>
      </w:r>
      <w:r w:rsidRPr="00175792">
        <w:rPr>
          <w:rFonts w:eastAsia="Calibri"/>
          <w:sz w:val="22"/>
          <w:szCs w:val="22"/>
        </w:rPr>
        <w:t>13. Išankstinai mokėjimai už nematerialųjį turtą apskaitoje registruojami nematerialiojo turto sąskaitose.</w:t>
      </w:r>
    </w:p>
    <w:p w14:paraId="60C45969" w14:textId="77777777" w:rsidR="006B7903" w:rsidRPr="00175792" w:rsidRDefault="006B7903" w:rsidP="006B7903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>14. Viso įstaigos nematerialiojo turto naudingo tarnavimo laikas yra ribotas. Finansinėse ataskaitose yra rodomas įsigijimo savikaina, atėmus sukauptą amortizaciją.</w:t>
      </w:r>
    </w:p>
    <w:p w14:paraId="67A70090" w14:textId="77777777" w:rsidR="006B7903" w:rsidRPr="00175792" w:rsidRDefault="006B7903" w:rsidP="006B7903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>15. Nematerialiojo turto amortizuojamoji vertė yra nuosekliai paskirstoma per visą nustatytą turto naudingo tarnavimo laiką tiesiogiai proporcingu metodu.</w:t>
      </w:r>
    </w:p>
    <w:p w14:paraId="0CCD71FA" w14:textId="77777777" w:rsidR="00F52EA1" w:rsidRPr="00175792" w:rsidRDefault="006B7903" w:rsidP="00081DB1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lastRenderedPageBreak/>
        <w:t>16. Nematerialiojo turto naudingo tarnavimo laikas ir amortizacijos normatyvai nustatyti ir patvirtinti Pasvalio rajono savivaldybės administracijos direktoriaus įsakymu 20</w:t>
      </w:r>
      <w:r w:rsidR="0074149B" w:rsidRPr="00175792">
        <w:rPr>
          <w:rFonts w:eastAsia="Calibri"/>
          <w:sz w:val="22"/>
          <w:szCs w:val="22"/>
        </w:rPr>
        <w:t>19</w:t>
      </w:r>
      <w:r w:rsidRPr="00175792">
        <w:rPr>
          <w:rFonts w:eastAsia="Calibri"/>
          <w:sz w:val="22"/>
          <w:szCs w:val="22"/>
        </w:rPr>
        <w:t xml:space="preserve"> m. </w:t>
      </w:r>
      <w:r w:rsidR="0074149B" w:rsidRPr="00175792">
        <w:rPr>
          <w:rFonts w:eastAsia="Calibri"/>
          <w:sz w:val="22"/>
          <w:szCs w:val="22"/>
        </w:rPr>
        <w:t xml:space="preserve">rugpjūčio 12 d. </w:t>
      </w:r>
      <w:r w:rsidR="00493F14" w:rsidRPr="00175792">
        <w:rPr>
          <w:rFonts w:eastAsia="Calibri"/>
          <w:sz w:val="22"/>
          <w:szCs w:val="22"/>
        </w:rPr>
        <w:t>Nr. DV-443</w:t>
      </w:r>
      <w:r w:rsidRPr="00175792">
        <w:rPr>
          <w:rFonts w:eastAsia="Calibri"/>
          <w:sz w:val="22"/>
          <w:szCs w:val="22"/>
        </w:rPr>
        <w:t>.</w:t>
      </w:r>
    </w:p>
    <w:p w14:paraId="7792ECEA" w14:textId="77777777" w:rsidR="00FE4617" w:rsidRPr="00175792" w:rsidRDefault="00FE4617" w:rsidP="00FE4617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Lentelė Nr.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1080"/>
        <w:gridCol w:w="5139"/>
      </w:tblGrid>
      <w:tr w:rsidR="00FE4617" w:rsidRPr="00175792" w14:paraId="66205D61" w14:textId="77777777" w:rsidTr="00924A27">
        <w:trPr>
          <w:trHeight w:val="330"/>
        </w:trPr>
        <w:tc>
          <w:tcPr>
            <w:tcW w:w="648" w:type="dxa"/>
            <w:vMerge w:val="restart"/>
            <w:shd w:val="clear" w:color="auto" w:fill="auto"/>
          </w:tcPr>
          <w:p w14:paraId="5A97D4B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0DC7D56F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Pastabos Nr.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653C736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170E2BD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15B402E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Pavadinimas</w:t>
            </w:r>
          </w:p>
        </w:tc>
        <w:tc>
          <w:tcPr>
            <w:tcW w:w="1080" w:type="dxa"/>
            <w:shd w:val="clear" w:color="auto" w:fill="auto"/>
          </w:tcPr>
          <w:p w14:paraId="35DF920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Data</w:t>
            </w:r>
          </w:p>
        </w:tc>
        <w:tc>
          <w:tcPr>
            <w:tcW w:w="5139" w:type="dxa"/>
            <w:vMerge w:val="restart"/>
            <w:shd w:val="clear" w:color="auto" w:fill="auto"/>
          </w:tcPr>
          <w:p w14:paraId="5CF144DF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EEBF94D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DC7D41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                       Paaiškinimas</w:t>
            </w:r>
          </w:p>
        </w:tc>
      </w:tr>
      <w:tr w:rsidR="00FE4617" w:rsidRPr="00175792" w14:paraId="571DB5EE" w14:textId="77777777" w:rsidTr="00924A27">
        <w:trPr>
          <w:trHeight w:val="855"/>
        </w:trPr>
        <w:tc>
          <w:tcPr>
            <w:tcW w:w="648" w:type="dxa"/>
            <w:vMerge/>
            <w:shd w:val="clear" w:color="auto" w:fill="auto"/>
          </w:tcPr>
          <w:p w14:paraId="02AB491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001F3AE5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80" w:type="dxa"/>
            <w:shd w:val="clear" w:color="auto" w:fill="auto"/>
          </w:tcPr>
          <w:p w14:paraId="4923004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5ECE0D75" w14:textId="0224184C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493F14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544AD1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</w:t>
            </w:r>
            <w:r w:rsidR="00C51B68">
              <w:rPr>
                <w:rFonts w:ascii="Times New Roman" w:eastAsia="Times New Roman" w:hAnsi="Times New Roman"/>
                <w:color w:val="000000"/>
              </w:rPr>
              <w:t>03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51B68">
              <w:rPr>
                <w:rFonts w:ascii="Times New Roman" w:eastAsia="Times New Roman" w:hAnsi="Times New Roman"/>
                <w:color w:val="000000"/>
              </w:rPr>
              <w:t>1</w:t>
            </w:r>
          </w:p>
          <w:p w14:paraId="21E72C8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139" w:type="dxa"/>
            <w:vMerge/>
            <w:shd w:val="clear" w:color="auto" w:fill="auto"/>
          </w:tcPr>
          <w:p w14:paraId="3CA3130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5C5B4304" w14:textId="77777777" w:rsidTr="00924A27">
        <w:tc>
          <w:tcPr>
            <w:tcW w:w="648" w:type="dxa"/>
            <w:shd w:val="clear" w:color="auto" w:fill="auto"/>
          </w:tcPr>
          <w:p w14:paraId="29D942C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14:paraId="0EE2B10B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Ilgalaikis nematerialusis turtas</w:t>
            </w:r>
          </w:p>
        </w:tc>
        <w:tc>
          <w:tcPr>
            <w:tcW w:w="1080" w:type="dxa"/>
            <w:shd w:val="clear" w:color="auto" w:fill="auto"/>
          </w:tcPr>
          <w:p w14:paraId="29AEBF0D" w14:textId="16646E04" w:rsidR="00FE4617" w:rsidRPr="00175792" w:rsidRDefault="00544AD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0,00</w:t>
            </w:r>
          </w:p>
        </w:tc>
        <w:tc>
          <w:tcPr>
            <w:tcW w:w="5139" w:type="dxa"/>
            <w:shd w:val="clear" w:color="auto" w:fill="auto"/>
          </w:tcPr>
          <w:p w14:paraId="2FE41736" w14:textId="72D669E3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Likutine verte </w:t>
            </w:r>
            <w:r w:rsidR="000C6468">
              <w:rPr>
                <w:rFonts w:ascii="Times New Roman" w:eastAsia="Times New Roman" w:hAnsi="Times New Roman"/>
                <w:color w:val="000000"/>
              </w:rPr>
              <w:t>4080,32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–</w:t>
            </w:r>
            <w:r w:rsidR="00544AD1">
              <w:rPr>
                <w:rFonts w:ascii="Times New Roman" w:eastAsia="Times New Roman" w:hAnsi="Times New Roman"/>
                <w:color w:val="000000"/>
              </w:rPr>
              <w:t>4080,32</w:t>
            </w:r>
            <w:r w:rsidR="00195683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–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nusid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>.=</w:t>
            </w:r>
            <w:r w:rsidR="00544AD1">
              <w:rPr>
                <w:rFonts w:ascii="Times New Roman" w:eastAsia="Times New Roman" w:hAnsi="Times New Roman"/>
                <w:color w:val="000000"/>
              </w:rPr>
              <w:t>0,00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7438BB1B" w14:textId="77777777" w:rsidTr="00924A27">
        <w:tc>
          <w:tcPr>
            <w:tcW w:w="648" w:type="dxa"/>
            <w:shd w:val="clear" w:color="auto" w:fill="auto"/>
          </w:tcPr>
          <w:p w14:paraId="3426C679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14:paraId="4E98D78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Ilgalaikis materialusis turtas</w:t>
            </w:r>
          </w:p>
        </w:tc>
        <w:tc>
          <w:tcPr>
            <w:tcW w:w="1080" w:type="dxa"/>
            <w:shd w:val="clear" w:color="auto" w:fill="auto"/>
          </w:tcPr>
          <w:p w14:paraId="5890A856" w14:textId="1E98804E" w:rsidR="00FE4617" w:rsidRPr="00175792" w:rsidRDefault="00544AD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6658,02</w:t>
            </w:r>
          </w:p>
        </w:tc>
        <w:tc>
          <w:tcPr>
            <w:tcW w:w="5139" w:type="dxa"/>
            <w:shd w:val="clear" w:color="auto" w:fill="auto"/>
          </w:tcPr>
          <w:p w14:paraId="4096CCB9" w14:textId="539E032E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Likutine verte </w:t>
            </w:r>
            <w:r w:rsidR="000C6468">
              <w:rPr>
                <w:rFonts w:ascii="Times New Roman" w:eastAsia="Times New Roman" w:hAnsi="Times New Roman"/>
                <w:color w:val="000000"/>
              </w:rPr>
              <w:t>70125,52</w:t>
            </w:r>
            <w:r w:rsidR="00195683" w:rsidRPr="00175792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544AD1">
              <w:rPr>
                <w:rFonts w:ascii="Times New Roman" w:eastAsia="Times New Roman" w:hAnsi="Times New Roman"/>
                <w:color w:val="000000"/>
              </w:rPr>
              <w:t>63467,50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 –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nusid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>.=</w:t>
            </w:r>
            <w:r w:rsidR="00544AD1">
              <w:rPr>
                <w:rFonts w:ascii="Times New Roman" w:eastAsia="Times New Roman" w:hAnsi="Times New Roman"/>
                <w:color w:val="000000"/>
              </w:rPr>
              <w:t>6658,02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602310" w:rsidRPr="00175792" w14:paraId="38B2E7CB" w14:textId="77777777" w:rsidTr="00924A27">
        <w:tc>
          <w:tcPr>
            <w:tcW w:w="648" w:type="dxa"/>
            <w:shd w:val="clear" w:color="auto" w:fill="auto"/>
          </w:tcPr>
          <w:p w14:paraId="1377DB5B" w14:textId="4273280B" w:rsidR="00602310" w:rsidRPr="00175792" w:rsidRDefault="0060231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7826E8AE" w14:textId="1BEE9DFA" w:rsidR="00602310" w:rsidRPr="00175792" w:rsidRDefault="00331A5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331A5F">
              <w:rPr>
                <w:rFonts w:ascii="Times New Roman" w:eastAsia="Times New Roman" w:hAnsi="Times New Roman"/>
                <w:color w:val="000000"/>
              </w:rPr>
              <w:t>Kitos ilgalaikės gautinos sumos (Atidėjiniai)</w:t>
            </w:r>
          </w:p>
        </w:tc>
        <w:tc>
          <w:tcPr>
            <w:tcW w:w="1080" w:type="dxa"/>
            <w:shd w:val="clear" w:color="auto" w:fill="auto"/>
          </w:tcPr>
          <w:p w14:paraId="07B94503" w14:textId="179DF689" w:rsidR="00602310" w:rsidRDefault="00331A5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4086,21</w:t>
            </w:r>
          </w:p>
        </w:tc>
        <w:tc>
          <w:tcPr>
            <w:tcW w:w="5139" w:type="dxa"/>
            <w:shd w:val="clear" w:color="auto" w:fill="auto"/>
          </w:tcPr>
          <w:p w14:paraId="699949D9" w14:textId="1C98D4DD" w:rsidR="00602310" w:rsidRPr="00175792" w:rsidRDefault="00331A5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Pensijinio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amžiaus darbuotojų atidėjiniai</w:t>
            </w:r>
          </w:p>
        </w:tc>
      </w:tr>
      <w:tr w:rsidR="00FE4617" w:rsidRPr="00175792" w14:paraId="28273741" w14:textId="77777777" w:rsidTr="00924A27">
        <w:tc>
          <w:tcPr>
            <w:tcW w:w="648" w:type="dxa"/>
            <w:shd w:val="clear" w:color="auto" w:fill="auto"/>
          </w:tcPr>
          <w:p w14:paraId="3F6EFC36" w14:textId="5D671898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1FCE71C5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Atsargos</w:t>
            </w:r>
          </w:p>
        </w:tc>
        <w:tc>
          <w:tcPr>
            <w:tcW w:w="1080" w:type="dxa"/>
            <w:shd w:val="clear" w:color="auto" w:fill="auto"/>
          </w:tcPr>
          <w:p w14:paraId="4DEF575A" w14:textId="365E7D7D" w:rsidR="00FE4617" w:rsidRPr="00175792" w:rsidRDefault="00544AD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1715,58</w:t>
            </w:r>
          </w:p>
        </w:tc>
        <w:tc>
          <w:tcPr>
            <w:tcW w:w="5139" w:type="dxa"/>
            <w:shd w:val="clear" w:color="auto" w:fill="auto"/>
          </w:tcPr>
          <w:p w14:paraId="71F6E7C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Medžiagos, žaliavos ir ūkinis inventorius </w:t>
            </w:r>
          </w:p>
        </w:tc>
      </w:tr>
      <w:tr w:rsidR="00FE4617" w:rsidRPr="00175792" w14:paraId="18D35A8C" w14:textId="77777777" w:rsidTr="00924A27">
        <w:tc>
          <w:tcPr>
            <w:tcW w:w="648" w:type="dxa"/>
            <w:shd w:val="clear" w:color="auto" w:fill="auto"/>
          </w:tcPr>
          <w:p w14:paraId="037F90A8" w14:textId="1C1A5FEA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4FDD40E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Išankstiniai apmokėjimai</w:t>
            </w:r>
          </w:p>
        </w:tc>
        <w:tc>
          <w:tcPr>
            <w:tcW w:w="1080" w:type="dxa"/>
            <w:shd w:val="clear" w:color="auto" w:fill="auto"/>
          </w:tcPr>
          <w:p w14:paraId="76104093" w14:textId="2D9387EB" w:rsidR="00FE4617" w:rsidRPr="00175792" w:rsidRDefault="005341F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5341F0">
              <w:rPr>
                <w:rFonts w:ascii="Times New Roman" w:eastAsia="Times New Roman" w:hAnsi="Times New Roman"/>
              </w:rPr>
              <w:t>442,46</w:t>
            </w:r>
          </w:p>
        </w:tc>
        <w:tc>
          <w:tcPr>
            <w:tcW w:w="5139" w:type="dxa"/>
            <w:shd w:val="clear" w:color="auto" w:fill="auto"/>
          </w:tcPr>
          <w:p w14:paraId="688A32FF" w14:textId="38AE040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Apmokėtos draudimo įmokos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– 2</w:t>
            </w:r>
            <w:r w:rsidR="005341F0">
              <w:rPr>
                <w:rFonts w:ascii="Times New Roman" w:eastAsia="Times New Roman" w:hAnsi="Times New Roman"/>
                <w:color w:val="000000"/>
              </w:rPr>
              <w:t>86,38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Eur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, prenumerata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5341F0">
              <w:rPr>
                <w:rFonts w:ascii="Times New Roman" w:eastAsia="Times New Roman" w:hAnsi="Times New Roman"/>
                <w:color w:val="000000"/>
              </w:rPr>
              <w:t>156,08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32933E15" w14:textId="77777777" w:rsidTr="00924A27">
        <w:tc>
          <w:tcPr>
            <w:tcW w:w="648" w:type="dxa"/>
            <w:shd w:val="clear" w:color="auto" w:fill="auto"/>
          </w:tcPr>
          <w:p w14:paraId="7F4574A3" w14:textId="0131BAA1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14:paraId="269891D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Per vienerius metus gautinos sumos</w:t>
            </w:r>
          </w:p>
        </w:tc>
        <w:tc>
          <w:tcPr>
            <w:tcW w:w="1080" w:type="dxa"/>
            <w:shd w:val="clear" w:color="auto" w:fill="auto"/>
          </w:tcPr>
          <w:p w14:paraId="4620C6D8" w14:textId="4A12BA5D" w:rsidR="00FE4617" w:rsidRPr="00175792" w:rsidRDefault="005341F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13959,72</w:t>
            </w:r>
          </w:p>
        </w:tc>
        <w:tc>
          <w:tcPr>
            <w:tcW w:w="5139" w:type="dxa"/>
            <w:shd w:val="clear" w:color="auto" w:fill="auto"/>
          </w:tcPr>
          <w:p w14:paraId="72791419" w14:textId="53420109" w:rsidR="00FE4617" w:rsidRPr="00175792" w:rsidRDefault="006E2DEB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>autin</w:t>
            </w:r>
            <w:r>
              <w:rPr>
                <w:rFonts w:ascii="Times New Roman" w:eastAsia="Times New Roman" w:hAnsi="Times New Roman"/>
                <w:color w:val="000000"/>
              </w:rPr>
              <w:t>a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>s sum</w:t>
            </w:r>
            <w:r>
              <w:rPr>
                <w:rFonts w:ascii="Times New Roman" w:eastAsia="Times New Roman" w:hAnsi="Times New Roman"/>
                <w:color w:val="000000"/>
              </w:rPr>
              <w:t>as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DB4AA8">
              <w:rPr>
                <w:rFonts w:ascii="Times New Roman" w:eastAsia="Times New Roman" w:hAnsi="Times New Roman"/>
                <w:color w:val="000000"/>
              </w:rPr>
              <w:t>13959,72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 xml:space="preserve"> Eur sudaro:</w:t>
            </w:r>
          </w:p>
          <w:p w14:paraId="2A04F5CD" w14:textId="6DD21AE4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Atostogų rezervas 20</w:t>
            </w:r>
            <w:r w:rsidR="00C358EF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B4AA8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F70045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F70045">
              <w:rPr>
                <w:rFonts w:ascii="Times New Roman" w:eastAsia="Times New Roman" w:hAnsi="Times New Roman"/>
                <w:color w:val="000000"/>
              </w:rPr>
              <w:t>1</w:t>
            </w:r>
            <w:r w:rsidR="00205D25">
              <w:rPr>
                <w:rFonts w:ascii="Times New Roman" w:eastAsia="Times New Roman" w:hAnsi="Times New Roman"/>
                <w:color w:val="000000"/>
              </w:rPr>
              <w:t xml:space="preserve"> - 4741,90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Eur.;</w:t>
            </w:r>
          </w:p>
          <w:p w14:paraId="00192A1A" w14:textId="34096282" w:rsidR="00205D25" w:rsidRDefault="001D3F46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Ilgalaikiai atidėjiniai 2022-03-31 – 4086,21 Eur;</w:t>
            </w:r>
          </w:p>
          <w:p w14:paraId="56DFA54B" w14:textId="7C262182" w:rsidR="00F70045" w:rsidRDefault="00F70045" w:rsidP="00F70045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Priskaityt</w:t>
            </w:r>
            <w:r>
              <w:rPr>
                <w:rFonts w:ascii="Times New Roman" w:eastAsia="Times New Roman" w:hAnsi="Times New Roman"/>
                <w:color w:val="000000"/>
              </w:rPr>
              <w:t>as darbo užmokestis p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er </w:t>
            </w:r>
            <w:r>
              <w:rPr>
                <w:rFonts w:ascii="Times New Roman" w:eastAsia="Times New Roman" w:hAnsi="Times New Roman"/>
                <w:color w:val="000000"/>
              </w:rPr>
              <w:t>kovo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mėn. </w:t>
            </w:r>
            <w:r w:rsidR="006E2DEB">
              <w:rPr>
                <w:rFonts w:ascii="Times New Roman" w:eastAsia="Times New Roman" w:hAnsi="Times New Roman"/>
                <w:color w:val="000000"/>
              </w:rPr>
              <w:t>1</w:t>
            </w:r>
            <w:r w:rsidR="00DB4AA8">
              <w:rPr>
                <w:rFonts w:ascii="Times New Roman" w:eastAsia="Times New Roman" w:hAnsi="Times New Roman"/>
                <w:color w:val="000000"/>
              </w:rPr>
              <w:t>527,19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1B56708C" w14:textId="41A0B45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Priskaitytos s</w:t>
            </w:r>
            <w:r w:rsidR="006E2DEB">
              <w:rPr>
                <w:rFonts w:ascii="Times New Roman" w:eastAsia="Times New Roman" w:hAnsi="Times New Roman"/>
                <w:color w:val="000000"/>
              </w:rPr>
              <w:t>ąskaitos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už patarnavimus per </w:t>
            </w:r>
            <w:r w:rsidR="00F70045">
              <w:rPr>
                <w:rFonts w:ascii="Times New Roman" w:eastAsia="Times New Roman" w:hAnsi="Times New Roman"/>
                <w:color w:val="000000"/>
              </w:rPr>
              <w:t>kovo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mėn. </w:t>
            </w:r>
            <w:r w:rsidR="00DB4AA8">
              <w:rPr>
                <w:rFonts w:ascii="Times New Roman" w:eastAsia="Times New Roman" w:hAnsi="Times New Roman"/>
                <w:color w:val="000000"/>
              </w:rPr>
              <w:t>2862,01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65F9BE63" w14:textId="10402D23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Kitos gautinos sumos 20</w:t>
            </w:r>
            <w:r w:rsidR="00C358EF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B4AA8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F70045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DB4AA8">
              <w:rPr>
                <w:rFonts w:ascii="Times New Roman" w:eastAsia="Times New Roman" w:hAnsi="Times New Roman"/>
                <w:color w:val="000000"/>
              </w:rPr>
              <w:t> 742,41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 (Spec. programų lėšos);</w:t>
            </w:r>
          </w:p>
          <w:p w14:paraId="50A0596B" w14:textId="091053D0" w:rsidR="003F1914" w:rsidRPr="00175792" w:rsidRDefault="003F1914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2CCD7F9A" w14:textId="77777777" w:rsidTr="00924A27">
        <w:tc>
          <w:tcPr>
            <w:tcW w:w="648" w:type="dxa"/>
            <w:shd w:val="clear" w:color="auto" w:fill="auto"/>
          </w:tcPr>
          <w:p w14:paraId="55C167CC" w14:textId="5C8EF766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14:paraId="77B7D17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Pinigai ir pinigų ekvivalentai</w:t>
            </w:r>
          </w:p>
        </w:tc>
        <w:tc>
          <w:tcPr>
            <w:tcW w:w="1080" w:type="dxa"/>
            <w:shd w:val="clear" w:color="auto" w:fill="auto"/>
          </w:tcPr>
          <w:p w14:paraId="61EC2363" w14:textId="635D7471" w:rsidR="00FE4617" w:rsidRPr="00175792" w:rsidRDefault="00205D2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11016,04</w:t>
            </w:r>
          </w:p>
        </w:tc>
        <w:tc>
          <w:tcPr>
            <w:tcW w:w="5139" w:type="dxa"/>
            <w:shd w:val="clear" w:color="auto" w:fill="auto"/>
          </w:tcPr>
          <w:p w14:paraId="6A3B476A" w14:textId="7B473846" w:rsidR="00597355" w:rsidRPr="00175792" w:rsidRDefault="00FE4617" w:rsidP="00597355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už paslaugas iš 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biudž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 xml:space="preserve">. įstaigų </w:t>
            </w:r>
            <w:r w:rsidR="001D3F46">
              <w:rPr>
                <w:rFonts w:ascii="Times New Roman" w:eastAsia="Times New Roman" w:hAnsi="Times New Roman"/>
                <w:color w:val="000000"/>
              </w:rPr>
              <w:t>1444,39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7F2F9009" w14:textId="189652E9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</w:t>
            </w:r>
            <w:r w:rsidR="00816536" w:rsidRPr="00175792">
              <w:rPr>
                <w:rFonts w:ascii="Times New Roman" w:eastAsia="Times New Roman" w:hAnsi="Times New Roman"/>
                <w:color w:val="000000"/>
              </w:rPr>
              <w:t xml:space="preserve">(Pavedimų lėšos) </w:t>
            </w:r>
            <w:r w:rsidR="001D3F46">
              <w:rPr>
                <w:rFonts w:ascii="Times New Roman" w:eastAsia="Times New Roman" w:hAnsi="Times New Roman"/>
                <w:color w:val="000000"/>
              </w:rPr>
              <w:t>599,06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5EB5A400" w14:textId="631124FC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Kitos piniginės lėšos </w:t>
            </w:r>
            <w:r w:rsidR="009B7F2F" w:rsidRPr="00175792">
              <w:rPr>
                <w:rFonts w:ascii="Times New Roman" w:eastAsia="Times New Roman" w:hAnsi="Times New Roman"/>
                <w:color w:val="000000"/>
              </w:rPr>
              <w:t xml:space="preserve">SEB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banke </w:t>
            </w:r>
            <w:r w:rsidR="001D3F46">
              <w:rPr>
                <w:rFonts w:ascii="Times New Roman" w:eastAsia="Times New Roman" w:hAnsi="Times New Roman"/>
                <w:color w:val="000000"/>
              </w:rPr>
              <w:t>22,78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  <w:r w:rsidR="00816536" w:rsidRPr="00175792">
              <w:rPr>
                <w:rFonts w:ascii="Times New Roman" w:eastAsia="Times New Roman" w:hAnsi="Times New Roman"/>
                <w:color w:val="000000"/>
              </w:rPr>
              <w:t>;</w:t>
            </w:r>
          </w:p>
          <w:p w14:paraId="79618237" w14:textId="6C025018" w:rsidR="00816536" w:rsidRPr="00175792" w:rsidRDefault="00816536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gautos 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proj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 xml:space="preserve">. „Sveikos gyvensenos skatinimas Pasvalio </w:t>
            </w:r>
            <w:r w:rsidR="003F1914">
              <w:rPr>
                <w:rFonts w:ascii="Times New Roman" w:eastAsia="Times New Roman" w:hAnsi="Times New Roman"/>
                <w:color w:val="000000"/>
              </w:rPr>
              <w:t>r.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“ įgyvendinimui </w:t>
            </w:r>
            <w:r w:rsidR="001D3F46">
              <w:rPr>
                <w:rFonts w:ascii="Times New Roman" w:eastAsia="Times New Roman" w:hAnsi="Times New Roman"/>
                <w:color w:val="000000"/>
              </w:rPr>
              <w:t>8949,81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4F8A92E0" w14:textId="77777777" w:rsidTr="00924A27">
        <w:tc>
          <w:tcPr>
            <w:tcW w:w="648" w:type="dxa"/>
            <w:shd w:val="clear" w:color="auto" w:fill="auto"/>
          </w:tcPr>
          <w:p w14:paraId="62A50817" w14:textId="27D13508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14:paraId="70344FB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</w:t>
            </w:r>
          </w:p>
        </w:tc>
        <w:tc>
          <w:tcPr>
            <w:tcW w:w="1080" w:type="dxa"/>
            <w:shd w:val="clear" w:color="auto" w:fill="auto"/>
          </w:tcPr>
          <w:p w14:paraId="21E22460" w14:textId="1DE9B9FE" w:rsidR="00FE4617" w:rsidRPr="00175792" w:rsidRDefault="001D3F46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16342,73</w:t>
            </w:r>
          </w:p>
        </w:tc>
        <w:tc>
          <w:tcPr>
            <w:tcW w:w="5139" w:type="dxa"/>
            <w:shd w:val="clear" w:color="auto" w:fill="auto"/>
          </w:tcPr>
          <w:p w14:paraId="7B9A4014" w14:textId="71FB5BC7" w:rsidR="00276698" w:rsidRPr="00175792" w:rsidRDefault="00FE4617" w:rsidP="00276698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iš savivaldybės biudžeto  nepiniginiam turtui įsigyti (gautos) </w:t>
            </w:r>
            <w:r w:rsidR="00621598">
              <w:rPr>
                <w:rFonts w:ascii="Times New Roman" w:eastAsia="Times New Roman" w:hAnsi="Times New Roman"/>
                <w:color w:val="000000"/>
              </w:rPr>
              <w:t>936,23</w:t>
            </w:r>
            <w:r w:rsidR="0097510B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67992ADC" w14:textId="016A42C3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Finansavimo sumos iš valstybės biudžeto nepiniginiam turtui įsigyti (gautos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 xml:space="preserve">) </w:t>
            </w:r>
            <w:r w:rsidR="00B5233A">
              <w:rPr>
                <w:rFonts w:ascii="Times New Roman" w:eastAsia="Times New Roman" w:hAnsi="Times New Roman"/>
                <w:color w:val="000000"/>
              </w:rPr>
              <w:t xml:space="preserve">1610,41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7A0E33D4" w14:textId="4791D18C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kitoms išlaidoms  </w:t>
            </w:r>
            <w:r w:rsidR="00B5233A">
              <w:rPr>
                <w:rFonts w:ascii="Times New Roman" w:eastAsia="Times New Roman" w:hAnsi="Times New Roman"/>
                <w:color w:val="000000"/>
              </w:rPr>
              <w:t>875,65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0DE73A2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iš kitų šaltinių sudaro: </w:t>
            </w:r>
          </w:p>
          <w:p w14:paraId="7AAF1154" w14:textId="48AB670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nepiniginiam turtui įsigyti (gautos) </w:t>
            </w:r>
            <w:r w:rsidR="00B5233A">
              <w:rPr>
                <w:rFonts w:ascii="Times New Roman" w:eastAsia="Times New Roman" w:hAnsi="Times New Roman"/>
                <w:color w:val="000000"/>
              </w:rPr>
              <w:t>305,00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2938CCF0" w14:textId="262B2474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kitoms išlaidoms  </w:t>
            </w:r>
            <w:r w:rsidR="00B5233A">
              <w:rPr>
                <w:rFonts w:ascii="Times New Roman" w:eastAsia="Times New Roman" w:hAnsi="Times New Roman"/>
                <w:bCs/>
                <w:color w:val="000000"/>
              </w:rPr>
              <w:t>599,06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031ACBC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Finansavimo sumos iš Europos Sąjungos  ir tarptautinių organ</w:t>
            </w:r>
            <w:r w:rsidR="00D54A9E" w:rsidRPr="00175792">
              <w:rPr>
                <w:rFonts w:ascii="Times New Roman" w:eastAsia="Times New Roman" w:hAnsi="Times New Roman"/>
                <w:color w:val="000000"/>
              </w:rPr>
              <w:t xml:space="preserve">izacijų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sudaro:</w:t>
            </w:r>
          </w:p>
          <w:p w14:paraId="3607B0A3" w14:textId="6F71982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nepiniginiam turtui įsigyti (gautos) </w:t>
            </w:r>
            <w:r w:rsidR="00B5233A">
              <w:rPr>
                <w:rFonts w:ascii="Times New Roman" w:eastAsia="Times New Roman" w:hAnsi="Times New Roman"/>
                <w:color w:val="000000"/>
              </w:rPr>
              <w:t>3792,23</w:t>
            </w:r>
            <w:r w:rsidR="0097510B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674B51B6" w14:textId="47AB8087" w:rsidR="00FE4617" w:rsidRPr="00175792" w:rsidRDefault="00276698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kitoms išlaidoms</w:t>
            </w:r>
            <w:r w:rsidR="001403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D6271E">
              <w:rPr>
                <w:rFonts w:ascii="Times New Roman" w:eastAsia="Times New Roman" w:hAnsi="Times New Roman"/>
                <w:color w:val="000000"/>
              </w:rPr>
              <w:t>8</w:t>
            </w:r>
            <w:r w:rsidR="00B5233A">
              <w:rPr>
                <w:rFonts w:ascii="Times New Roman" w:eastAsia="Times New Roman" w:hAnsi="Times New Roman"/>
                <w:color w:val="000000"/>
              </w:rPr>
              <w:t>224,15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AE2271" w:rsidRPr="00175792" w14:paraId="15E70FCC" w14:textId="77777777" w:rsidTr="00924A27">
        <w:tc>
          <w:tcPr>
            <w:tcW w:w="648" w:type="dxa"/>
            <w:shd w:val="clear" w:color="auto" w:fill="auto"/>
          </w:tcPr>
          <w:p w14:paraId="274D4984" w14:textId="443F0ECA" w:rsidR="00AE2271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9</w:t>
            </w:r>
          </w:p>
        </w:tc>
        <w:tc>
          <w:tcPr>
            <w:tcW w:w="2880" w:type="dxa"/>
            <w:shd w:val="clear" w:color="auto" w:fill="auto"/>
          </w:tcPr>
          <w:p w14:paraId="5B0A0719" w14:textId="2FE8CAED" w:rsidR="00AE2271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Ilgalaikiai atidėjiniai</w:t>
            </w:r>
          </w:p>
        </w:tc>
        <w:tc>
          <w:tcPr>
            <w:tcW w:w="1080" w:type="dxa"/>
            <w:shd w:val="clear" w:color="auto" w:fill="auto"/>
          </w:tcPr>
          <w:p w14:paraId="2ABF2220" w14:textId="355CEC2C" w:rsidR="00AE2271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4154,81</w:t>
            </w:r>
          </w:p>
        </w:tc>
        <w:tc>
          <w:tcPr>
            <w:tcW w:w="5139" w:type="dxa"/>
            <w:shd w:val="clear" w:color="auto" w:fill="auto"/>
          </w:tcPr>
          <w:p w14:paraId="018CE984" w14:textId="3CB2D6BA" w:rsidR="00AE2271" w:rsidRPr="00175792" w:rsidRDefault="00AE2271" w:rsidP="00276698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Kiti ilgalaikiai atidėjiniai</w:t>
            </w:r>
          </w:p>
        </w:tc>
      </w:tr>
      <w:tr w:rsidR="00FE4617" w:rsidRPr="00175792" w14:paraId="75922872" w14:textId="77777777" w:rsidTr="00924A27">
        <w:tc>
          <w:tcPr>
            <w:tcW w:w="648" w:type="dxa"/>
            <w:shd w:val="clear" w:color="auto" w:fill="auto"/>
          </w:tcPr>
          <w:p w14:paraId="12317A76" w14:textId="6878B3D6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14:paraId="0F33C79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Trumpalaikiai įsipareigojimai</w:t>
            </w:r>
          </w:p>
        </w:tc>
        <w:tc>
          <w:tcPr>
            <w:tcW w:w="1080" w:type="dxa"/>
            <w:shd w:val="clear" w:color="auto" w:fill="auto"/>
          </w:tcPr>
          <w:p w14:paraId="507D2467" w14:textId="38F654B2" w:rsidR="00FE4617" w:rsidRPr="00175792" w:rsidRDefault="00D6271E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13876,26</w:t>
            </w:r>
          </w:p>
        </w:tc>
        <w:tc>
          <w:tcPr>
            <w:tcW w:w="5139" w:type="dxa"/>
            <w:shd w:val="clear" w:color="auto" w:fill="auto"/>
          </w:tcPr>
          <w:p w14:paraId="6BEA6BDE" w14:textId="31E25039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Tiekėjams mokėtinos sumos </w:t>
            </w:r>
            <w:r w:rsidR="00D6271E">
              <w:rPr>
                <w:rFonts w:ascii="Times New Roman" w:eastAsia="Times New Roman" w:hAnsi="Times New Roman"/>
                <w:color w:val="000000"/>
              </w:rPr>
              <w:t>3406,51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1B8719F0" w14:textId="5AEB4904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atostogų rezervas 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6271E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C063C3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063C3">
              <w:rPr>
                <w:rFonts w:ascii="Times New Roman" w:eastAsia="Times New Roman" w:hAnsi="Times New Roman"/>
                <w:color w:val="000000"/>
              </w:rPr>
              <w:t>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D6271E">
              <w:rPr>
                <w:rFonts w:ascii="Times New Roman" w:eastAsia="Times New Roman" w:hAnsi="Times New Roman"/>
                <w:color w:val="000000"/>
              </w:rPr>
              <w:t>8942,56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  <w:p w14:paraId="28FABFAA" w14:textId="793D3B22" w:rsidR="006A33D7" w:rsidRPr="00FE4617" w:rsidRDefault="006A33D7" w:rsidP="006A33D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Mokėtinas darbo užmokestis už </w:t>
            </w:r>
            <w:r w:rsidR="00C063C3">
              <w:rPr>
                <w:rFonts w:ascii="Times New Roman" w:eastAsia="Times New Roman" w:hAnsi="Times New Roman"/>
                <w:color w:val="000000"/>
              </w:rPr>
              <w:t>kovo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mėn. </w:t>
            </w:r>
            <w:r w:rsidR="00C063C3">
              <w:rPr>
                <w:rFonts w:ascii="Times New Roman" w:eastAsia="Times New Roman" w:hAnsi="Times New Roman"/>
                <w:color w:val="000000"/>
              </w:rPr>
              <w:t>1</w:t>
            </w:r>
            <w:r w:rsidR="00D6271E">
              <w:rPr>
                <w:rFonts w:ascii="Times New Roman" w:eastAsia="Times New Roman" w:hAnsi="Times New Roman"/>
                <w:color w:val="000000"/>
              </w:rPr>
              <w:t>527,19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1B39056F" w14:textId="3D1281DC" w:rsidR="006A33D7" w:rsidRPr="00175792" w:rsidRDefault="006A33D7" w:rsidP="006A33D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32BD84E6" w14:textId="77777777" w:rsidTr="00924A27">
        <w:tc>
          <w:tcPr>
            <w:tcW w:w="648" w:type="dxa"/>
            <w:shd w:val="clear" w:color="auto" w:fill="auto"/>
          </w:tcPr>
          <w:p w14:paraId="0326954E" w14:textId="564A83E7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2880" w:type="dxa"/>
            <w:shd w:val="clear" w:color="auto" w:fill="auto"/>
          </w:tcPr>
          <w:p w14:paraId="7A3A766C" w14:textId="77777777" w:rsidR="00FE4617" w:rsidRPr="00175792" w:rsidRDefault="00FE4617" w:rsidP="00FE4617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Tiekėjams mokėtinos sumos</w:t>
            </w:r>
          </w:p>
        </w:tc>
        <w:tc>
          <w:tcPr>
            <w:tcW w:w="1080" w:type="dxa"/>
            <w:shd w:val="clear" w:color="auto" w:fill="auto"/>
          </w:tcPr>
          <w:p w14:paraId="2FDE0A12" w14:textId="4B5E895E" w:rsidR="00FE4617" w:rsidRPr="00175792" w:rsidRDefault="00D6271E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3406,51</w:t>
            </w:r>
          </w:p>
        </w:tc>
        <w:tc>
          <w:tcPr>
            <w:tcW w:w="5139" w:type="dxa"/>
            <w:shd w:val="clear" w:color="auto" w:fill="auto"/>
          </w:tcPr>
          <w:p w14:paraId="74351041" w14:textId="44FD2BA1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6271E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C063C3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063C3">
              <w:rPr>
                <w:rFonts w:ascii="Times New Roman" w:eastAsia="Times New Roman" w:hAnsi="Times New Roman"/>
                <w:color w:val="000000"/>
              </w:rPr>
              <w:t>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įsiskolinimas tiekėjams už </w:t>
            </w:r>
            <w:r w:rsidR="00C063C3">
              <w:rPr>
                <w:rFonts w:ascii="Times New Roman" w:eastAsia="Times New Roman" w:hAnsi="Times New Roman"/>
                <w:color w:val="000000"/>
              </w:rPr>
              <w:t xml:space="preserve">suteiktas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paslaugas</w:t>
            </w:r>
            <w:r w:rsidR="00D54A9E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– </w:t>
            </w:r>
            <w:r w:rsidR="00D6271E">
              <w:rPr>
                <w:rFonts w:ascii="Times New Roman" w:eastAsia="Times New Roman" w:hAnsi="Times New Roman"/>
                <w:color w:val="000000"/>
              </w:rPr>
              <w:t>3406,51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5882A1A0" w14:textId="77777777" w:rsidTr="00924A27">
        <w:tc>
          <w:tcPr>
            <w:tcW w:w="648" w:type="dxa"/>
            <w:shd w:val="clear" w:color="auto" w:fill="auto"/>
          </w:tcPr>
          <w:p w14:paraId="2BA04BFD" w14:textId="46CBA0BE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2880" w:type="dxa"/>
            <w:shd w:val="clear" w:color="auto" w:fill="auto"/>
          </w:tcPr>
          <w:p w14:paraId="3F8FF9FC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Sukauptos mokėtinos sumos</w:t>
            </w:r>
          </w:p>
        </w:tc>
        <w:tc>
          <w:tcPr>
            <w:tcW w:w="1080" w:type="dxa"/>
            <w:shd w:val="clear" w:color="auto" w:fill="auto"/>
          </w:tcPr>
          <w:p w14:paraId="1176008E" w14:textId="5080CE70" w:rsidR="00FE4617" w:rsidRPr="00175792" w:rsidRDefault="00D6271E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8942,56</w:t>
            </w:r>
          </w:p>
        </w:tc>
        <w:tc>
          <w:tcPr>
            <w:tcW w:w="5139" w:type="dxa"/>
            <w:shd w:val="clear" w:color="auto" w:fill="auto"/>
          </w:tcPr>
          <w:p w14:paraId="7700106A" w14:textId="150460B2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atostogų rezervas 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6271E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C063C3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063C3">
              <w:rPr>
                <w:rFonts w:ascii="Times New Roman" w:eastAsia="Times New Roman" w:hAnsi="Times New Roman"/>
                <w:color w:val="000000"/>
              </w:rPr>
              <w:t>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D6271E">
              <w:rPr>
                <w:rFonts w:ascii="Times New Roman" w:eastAsia="Times New Roman" w:hAnsi="Times New Roman"/>
                <w:color w:val="000000"/>
              </w:rPr>
              <w:t>8942,56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7A8CC578" w14:textId="77777777" w:rsidTr="00924A27">
        <w:tc>
          <w:tcPr>
            <w:tcW w:w="648" w:type="dxa"/>
            <w:shd w:val="clear" w:color="auto" w:fill="auto"/>
          </w:tcPr>
          <w:p w14:paraId="267F5F5A" w14:textId="6931B95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7F79CC9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perviršis ar deficitas</w:t>
            </w:r>
          </w:p>
        </w:tc>
        <w:tc>
          <w:tcPr>
            <w:tcW w:w="1080" w:type="dxa"/>
            <w:shd w:val="clear" w:color="auto" w:fill="auto"/>
          </w:tcPr>
          <w:p w14:paraId="7EA9E4D0" w14:textId="7CD6FF59" w:rsidR="00FE4617" w:rsidRPr="00175792" w:rsidRDefault="00636E8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3504,23</w:t>
            </w:r>
          </w:p>
        </w:tc>
        <w:tc>
          <w:tcPr>
            <w:tcW w:w="5139" w:type="dxa"/>
            <w:shd w:val="clear" w:color="auto" w:fill="auto"/>
          </w:tcPr>
          <w:p w14:paraId="56BBEF6E" w14:textId="3CCC13BA" w:rsidR="00FE4617" w:rsidRPr="00A820AE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</w:rPr>
            </w:pPr>
            <w:r w:rsidRPr="00A820AE">
              <w:rPr>
                <w:rFonts w:ascii="Times New Roman" w:eastAsia="Times New Roman" w:hAnsi="Times New Roman"/>
              </w:rPr>
              <w:t>20</w:t>
            </w:r>
            <w:r w:rsidR="006B0D6C" w:rsidRPr="00A820AE">
              <w:rPr>
                <w:rFonts w:ascii="Times New Roman" w:eastAsia="Times New Roman" w:hAnsi="Times New Roman"/>
              </w:rPr>
              <w:t>2</w:t>
            </w:r>
            <w:r w:rsidR="00636E81">
              <w:rPr>
                <w:rFonts w:ascii="Times New Roman" w:eastAsia="Times New Roman" w:hAnsi="Times New Roman"/>
              </w:rPr>
              <w:t>2</w:t>
            </w:r>
            <w:r w:rsidRPr="00A820AE">
              <w:rPr>
                <w:rFonts w:ascii="Times New Roman" w:eastAsia="Times New Roman" w:hAnsi="Times New Roman"/>
              </w:rPr>
              <w:t>-0</w:t>
            </w:r>
            <w:r w:rsidR="00C063C3">
              <w:rPr>
                <w:rFonts w:ascii="Times New Roman" w:eastAsia="Times New Roman" w:hAnsi="Times New Roman"/>
              </w:rPr>
              <w:t>3</w:t>
            </w:r>
            <w:r w:rsidRPr="00A820AE">
              <w:rPr>
                <w:rFonts w:ascii="Times New Roman" w:eastAsia="Times New Roman" w:hAnsi="Times New Roman"/>
              </w:rPr>
              <w:t>-3</w:t>
            </w:r>
            <w:r w:rsidR="00C063C3">
              <w:rPr>
                <w:rFonts w:ascii="Times New Roman" w:eastAsia="Times New Roman" w:hAnsi="Times New Roman"/>
              </w:rPr>
              <w:t>1</w:t>
            </w:r>
            <w:r w:rsidRPr="00A820AE">
              <w:rPr>
                <w:rFonts w:ascii="Times New Roman" w:eastAsia="Times New Roman" w:hAnsi="Times New Roman"/>
              </w:rPr>
              <w:t xml:space="preserve"> – </w:t>
            </w:r>
            <w:r w:rsidR="00C063C3">
              <w:rPr>
                <w:rFonts w:ascii="Times New Roman" w:eastAsia="Times New Roman" w:hAnsi="Times New Roman"/>
              </w:rPr>
              <w:t>1</w:t>
            </w:r>
            <w:r w:rsidR="00636E81">
              <w:rPr>
                <w:rFonts w:ascii="Times New Roman" w:eastAsia="Times New Roman" w:hAnsi="Times New Roman"/>
              </w:rPr>
              <w:t>202,00</w:t>
            </w:r>
            <w:r w:rsidRPr="00A820AE">
              <w:rPr>
                <w:rFonts w:ascii="Times New Roman" w:eastAsia="Times New Roman" w:hAnsi="Times New Roman"/>
              </w:rPr>
              <w:t xml:space="preserve"> Eur  einam. m. pajamos -</w:t>
            </w:r>
            <w:r w:rsidR="00636E81">
              <w:rPr>
                <w:rFonts w:ascii="Times New Roman" w:eastAsia="Times New Roman" w:hAnsi="Times New Roman"/>
              </w:rPr>
              <w:t>330,81</w:t>
            </w:r>
            <w:r w:rsidRPr="00A820AE">
              <w:rPr>
                <w:rFonts w:ascii="Times New Roman" w:eastAsia="Times New Roman" w:hAnsi="Times New Roman"/>
              </w:rPr>
              <w:t xml:space="preserve"> Eur  (</w:t>
            </w:r>
            <w:r w:rsidRPr="00A820AE">
              <w:rPr>
                <w:rFonts w:ascii="Times New Roman" w:eastAsia="Times New Roman" w:hAnsi="Times New Roman"/>
                <w:bCs/>
              </w:rPr>
              <w:t xml:space="preserve">faktinės sąnaudos iš </w:t>
            </w:r>
            <w:proofErr w:type="spellStart"/>
            <w:r w:rsidR="00D54A9E" w:rsidRPr="00A820AE">
              <w:rPr>
                <w:rFonts w:ascii="Times New Roman" w:eastAsia="Times New Roman" w:hAnsi="Times New Roman"/>
                <w:bCs/>
              </w:rPr>
              <w:t>progr</w:t>
            </w:r>
            <w:proofErr w:type="spellEnd"/>
            <w:r w:rsidR="00D54A9E" w:rsidRPr="00A820AE">
              <w:rPr>
                <w:rFonts w:ascii="Times New Roman" w:eastAsia="Times New Roman" w:hAnsi="Times New Roman"/>
                <w:bCs/>
              </w:rPr>
              <w:t xml:space="preserve">. </w:t>
            </w:r>
            <w:r w:rsidR="00C86399" w:rsidRPr="00A820AE">
              <w:rPr>
                <w:rFonts w:ascii="Times New Roman" w:eastAsia="Times New Roman" w:hAnsi="Times New Roman"/>
                <w:bCs/>
              </w:rPr>
              <w:t>u</w:t>
            </w:r>
            <w:r w:rsidR="00D54A9E" w:rsidRPr="00A820AE">
              <w:rPr>
                <w:rFonts w:ascii="Times New Roman" w:eastAsia="Times New Roman" w:hAnsi="Times New Roman"/>
                <w:bCs/>
              </w:rPr>
              <w:t>ž suteiktas paslaugas</w:t>
            </w:r>
            <w:r w:rsidRPr="00A820AE">
              <w:rPr>
                <w:rFonts w:ascii="Times New Roman" w:eastAsia="Times New Roman" w:hAnsi="Times New Roman"/>
                <w:bCs/>
              </w:rPr>
              <w:t>)</w:t>
            </w:r>
            <w:r w:rsidRPr="00A820AE">
              <w:rPr>
                <w:rFonts w:ascii="Times New Roman" w:eastAsia="Times New Roman" w:hAnsi="Times New Roman"/>
              </w:rPr>
              <w:t xml:space="preserve"> </w:t>
            </w:r>
            <w:r w:rsidR="006C7E8F" w:rsidRPr="00A820AE">
              <w:rPr>
                <w:rFonts w:ascii="Times New Roman" w:eastAsia="Times New Roman" w:hAnsi="Times New Roman"/>
              </w:rPr>
              <w:t>=</w:t>
            </w:r>
            <w:r w:rsidRPr="00A820AE">
              <w:rPr>
                <w:rFonts w:ascii="Times New Roman" w:eastAsia="Times New Roman" w:hAnsi="Times New Roman"/>
              </w:rPr>
              <w:t xml:space="preserve"> </w:t>
            </w:r>
            <w:r w:rsidR="00636E81">
              <w:rPr>
                <w:rFonts w:ascii="Times New Roman" w:eastAsia="Times New Roman" w:hAnsi="Times New Roman"/>
              </w:rPr>
              <w:t>871,19</w:t>
            </w:r>
            <w:r w:rsidRPr="00A820AE">
              <w:rPr>
                <w:rFonts w:ascii="Times New Roman" w:eastAsia="Times New Roman" w:hAnsi="Times New Roman"/>
              </w:rPr>
              <w:t xml:space="preserve"> Eur (</w:t>
            </w:r>
            <w:r w:rsidR="00C86399" w:rsidRPr="00A820AE">
              <w:rPr>
                <w:rFonts w:ascii="Times New Roman" w:eastAsia="Times New Roman" w:hAnsi="Times New Roman"/>
              </w:rPr>
              <w:t>einamųjų metų pervi</w:t>
            </w:r>
            <w:r w:rsidR="00F63A69" w:rsidRPr="00A820AE">
              <w:rPr>
                <w:rFonts w:ascii="Times New Roman" w:eastAsia="Times New Roman" w:hAnsi="Times New Roman"/>
              </w:rPr>
              <w:t>r</w:t>
            </w:r>
            <w:r w:rsidR="00C86399" w:rsidRPr="00A820AE">
              <w:rPr>
                <w:rFonts w:ascii="Times New Roman" w:eastAsia="Times New Roman" w:hAnsi="Times New Roman"/>
              </w:rPr>
              <w:t>šis</w:t>
            </w:r>
            <w:r w:rsidRPr="00A820AE">
              <w:rPr>
                <w:rFonts w:ascii="Times New Roman" w:eastAsia="Times New Roman" w:hAnsi="Times New Roman"/>
              </w:rPr>
              <w:t xml:space="preserve">) </w:t>
            </w:r>
            <w:r w:rsidR="006C7E8F" w:rsidRPr="00A820AE">
              <w:rPr>
                <w:rFonts w:ascii="Times New Roman" w:eastAsia="Times New Roman" w:hAnsi="Times New Roman"/>
              </w:rPr>
              <w:t xml:space="preserve">+ </w:t>
            </w:r>
            <w:r w:rsidR="00636E81">
              <w:rPr>
                <w:rFonts w:ascii="Times New Roman" w:eastAsia="Times New Roman" w:hAnsi="Times New Roman"/>
              </w:rPr>
              <w:t>2633,04</w:t>
            </w:r>
            <w:r w:rsidR="006C7E8F" w:rsidRPr="00A820AE">
              <w:rPr>
                <w:rFonts w:ascii="Times New Roman" w:eastAsia="Times New Roman" w:hAnsi="Times New Roman"/>
              </w:rPr>
              <w:t xml:space="preserve"> (ankstesniųjų metų perviršis </w:t>
            </w:r>
            <w:r w:rsidRPr="00A820AE">
              <w:rPr>
                <w:rFonts w:ascii="Times New Roman" w:eastAsia="Times New Roman" w:hAnsi="Times New Roman"/>
              </w:rPr>
              <w:t xml:space="preserve">= </w:t>
            </w:r>
            <w:r w:rsidR="00636E81">
              <w:rPr>
                <w:rFonts w:ascii="Times New Roman" w:eastAsia="Times New Roman" w:hAnsi="Times New Roman"/>
              </w:rPr>
              <w:t>3504,23</w:t>
            </w:r>
            <w:r w:rsidRPr="00A820AE">
              <w:rPr>
                <w:rFonts w:ascii="Times New Roman" w:eastAsia="Times New Roman" w:hAnsi="Times New Roman"/>
              </w:rPr>
              <w:t xml:space="preserve"> Eur</w:t>
            </w:r>
          </w:p>
          <w:p w14:paraId="02DD3026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</w:tbl>
    <w:p w14:paraId="37720385" w14:textId="2AB942D7" w:rsidR="00FE4617" w:rsidRDefault="00FE4617" w:rsidP="00FE4617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   </w:t>
      </w:r>
    </w:p>
    <w:p w14:paraId="2045F6BE" w14:textId="26506F5A" w:rsidR="00FA2D51" w:rsidRPr="00175792" w:rsidRDefault="00FA2D51" w:rsidP="00FA2D51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</w:t>
      </w:r>
      <w:r w:rsidRPr="00175792">
        <w:rPr>
          <w:rFonts w:ascii="Times New Roman" w:eastAsia="Times New Roman" w:hAnsi="Times New Roman"/>
          <w:color w:val="000000"/>
        </w:rPr>
        <w:t xml:space="preserve">Lentelė Nr. </w:t>
      </w:r>
      <w:r>
        <w:rPr>
          <w:rFonts w:ascii="Times New Roman" w:eastAsia="Times New Roman" w:hAnsi="Times New Roman"/>
          <w:color w:val="000000"/>
        </w:rPr>
        <w:t>2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1620"/>
        <w:gridCol w:w="4680"/>
      </w:tblGrid>
      <w:tr w:rsidR="00FE4617" w:rsidRPr="00175792" w14:paraId="618CF25B" w14:textId="77777777" w:rsidTr="0069319E">
        <w:trPr>
          <w:trHeight w:val="266"/>
        </w:trPr>
        <w:tc>
          <w:tcPr>
            <w:tcW w:w="648" w:type="dxa"/>
            <w:vMerge w:val="restart"/>
            <w:shd w:val="clear" w:color="auto" w:fill="auto"/>
          </w:tcPr>
          <w:p w14:paraId="2BFDE00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Pastabos Nr.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58951A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400E41F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Pavadinimas</w:t>
            </w:r>
          </w:p>
        </w:tc>
        <w:tc>
          <w:tcPr>
            <w:tcW w:w="1620" w:type="dxa"/>
            <w:shd w:val="clear" w:color="auto" w:fill="auto"/>
          </w:tcPr>
          <w:p w14:paraId="7E0599D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37EAAEC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Data</w:t>
            </w:r>
          </w:p>
          <w:p w14:paraId="41400FFD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680" w:type="dxa"/>
            <w:vMerge w:val="restart"/>
            <w:shd w:val="clear" w:color="auto" w:fill="auto"/>
          </w:tcPr>
          <w:p w14:paraId="51B234E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3CA358A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Paaiškinimas</w:t>
            </w:r>
          </w:p>
        </w:tc>
      </w:tr>
      <w:tr w:rsidR="00FE4617" w:rsidRPr="00175792" w14:paraId="3478DBDC" w14:textId="77777777" w:rsidTr="0069319E">
        <w:trPr>
          <w:trHeight w:val="420"/>
        </w:trPr>
        <w:tc>
          <w:tcPr>
            <w:tcW w:w="648" w:type="dxa"/>
            <w:vMerge/>
            <w:shd w:val="clear" w:color="auto" w:fill="auto"/>
          </w:tcPr>
          <w:p w14:paraId="773A784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1925393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620" w:type="dxa"/>
            <w:shd w:val="clear" w:color="auto" w:fill="auto"/>
          </w:tcPr>
          <w:p w14:paraId="44111C3E" w14:textId="3F443820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C51B68">
              <w:rPr>
                <w:rFonts w:ascii="Times New Roman" w:eastAsia="Times New Roman" w:hAnsi="Times New Roman"/>
                <w:color w:val="000000"/>
              </w:rPr>
              <w:t>2</w:t>
            </w:r>
            <w:r w:rsidR="00636E81">
              <w:rPr>
                <w:rFonts w:ascii="Times New Roman" w:eastAsia="Times New Roman" w:hAnsi="Times New Roman"/>
                <w:color w:val="000000"/>
              </w:rPr>
              <w:t>2</w:t>
            </w:r>
            <w:r w:rsidR="006E4C02">
              <w:rPr>
                <w:rFonts w:ascii="Times New Roman" w:eastAsia="Times New Roman" w:hAnsi="Times New Roman"/>
                <w:color w:val="000000"/>
              </w:rPr>
              <w:t>-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0</w:t>
            </w:r>
            <w:r w:rsidR="00C51B68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51B68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4680" w:type="dxa"/>
            <w:vMerge/>
            <w:shd w:val="clear" w:color="auto" w:fill="auto"/>
          </w:tcPr>
          <w:p w14:paraId="5F755CE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20270DDF" w14:textId="77777777" w:rsidTr="0069319E">
        <w:tc>
          <w:tcPr>
            <w:tcW w:w="648" w:type="dxa"/>
            <w:shd w:val="clear" w:color="auto" w:fill="auto"/>
          </w:tcPr>
          <w:p w14:paraId="1B9762A3" w14:textId="479C1503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19AFC74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pajamos</w:t>
            </w:r>
          </w:p>
        </w:tc>
        <w:tc>
          <w:tcPr>
            <w:tcW w:w="1620" w:type="dxa"/>
            <w:shd w:val="clear" w:color="auto" w:fill="auto"/>
          </w:tcPr>
          <w:p w14:paraId="077CD440" w14:textId="4706E6E9" w:rsidR="00FE4617" w:rsidRPr="00175792" w:rsidRDefault="00636E8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67117,56</w:t>
            </w:r>
          </w:p>
        </w:tc>
        <w:tc>
          <w:tcPr>
            <w:tcW w:w="4680" w:type="dxa"/>
            <w:shd w:val="clear" w:color="auto" w:fill="auto"/>
          </w:tcPr>
          <w:p w14:paraId="5AE74C7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Finansavimo pajamos:</w:t>
            </w:r>
          </w:p>
          <w:p w14:paraId="766DCB1E" w14:textId="40ACBC0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valstybės biudžeto </w:t>
            </w:r>
            <w:r w:rsidR="00636E81">
              <w:rPr>
                <w:rFonts w:ascii="Times New Roman" w:eastAsia="Times New Roman" w:hAnsi="Times New Roman"/>
                <w:bCs/>
                <w:color w:val="000000"/>
              </w:rPr>
              <w:t>64525,86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6D164631" w14:textId="097484A8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savivaldybių biudžetų </w:t>
            </w:r>
            <w:r w:rsidR="00636E81">
              <w:rPr>
                <w:rFonts w:ascii="Times New Roman" w:eastAsia="Times New Roman" w:hAnsi="Times New Roman"/>
                <w:bCs/>
                <w:color w:val="000000"/>
              </w:rPr>
              <w:t>45,85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 </w:t>
            </w:r>
          </w:p>
          <w:p w14:paraId="0A8FAF3A" w14:textId="203A4AE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ES, užsienio valstybių ir tarptautinių organizacijų lėšų </w:t>
            </w:r>
            <w:r w:rsidR="00636E81">
              <w:rPr>
                <w:rFonts w:ascii="Times New Roman" w:eastAsia="Times New Roman" w:hAnsi="Times New Roman"/>
                <w:bCs/>
                <w:color w:val="000000"/>
              </w:rPr>
              <w:t>1343,85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1209E1C5" w14:textId="5ED3469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pajamas</w:t>
            </w:r>
            <w:r w:rsidRPr="00175792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sudaro </w:t>
            </w:r>
            <w:r w:rsidR="00636E81">
              <w:rPr>
                <w:rFonts w:ascii="Times New Roman" w:eastAsia="Times New Roman" w:hAnsi="Times New Roman"/>
                <w:color w:val="000000"/>
              </w:rPr>
              <w:t>1202,00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  pajamos gautos už sutektas paslaugas</w:t>
            </w:r>
          </w:p>
        </w:tc>
      </w:tr>
      <w:tr w:rsidR="00FE4617" w:rsidRPr="00175792" w14:paraId="1657A04F" w14:textId="77777777" w:rsidTr="0069319E">
        <w:tc>
          <w:tcPr>
            <w:tcW w:w="648" w:type="dxa"/>
            <w:shd w:val="clear" w:color="auto" w:fill="auto"/>
          </w:tcPr>
          <w:p w14:paraId="154BEC8C" w14:textId="0B3A740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1CBE63B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sąnaudos</w:t>
            </w:r>
          </w:p>
        </w:tc>
        <w:tc>
          <w:tcPr>
            <w:tcW w:w="1620" w:type="dxa"/>
            <w:shd w:val="clear" w:color="auto" w:fill="auto"/>
          </w:tcPr>
          <w:p w14:paraId="4F05424B" w14:textId="34E968DC" w:rsidR="00FE4617" w:rsidRPr="00175792" w:rsidRDefault="00636E8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66246,37</w:t>
            </w:r>
          </w:p>
        </w:tc>
        <w:tc>
          <w:tcPr>
            <w:tcW w:w="4680" w:type="dxa"/>
            <w:shd w:val="clear" w:color="auto" w:fill="auto"/>
          </w:tcPr>
          <w:p w14:paraId="17CD2206" w14:textId="2129D1D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Darbo užmok. ir </w:t>
            </w:r>
            <w:proofErr w:type="spellStart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soc</w:t>
            </w:r>
            <w:proofErr w:type="spellEnd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. draudimo – </w:t>
            </w:r>
            <w:r w:rsidR="00636E81">
              <w:rPr>
                <w:rFonts w:ascii="Times New Roman" w:eastAsia="Times New Roman" w:hAnsi="Times New Roman"/>
                <w:bCs/>
                <w:color w:val="000000"/>
              </w:rPr>
              <w:t>51017,96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</w:t>
            </w:r>
          </w:p>
          <w:p w14:paraId="339EED70" w14:textId="4A33D27A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Nusidėvėjimas ir amortizacija – </w:t>
            </w:r>
            <w:r w:rsidR="00797F2E">
              <w:rPr>
                <w:rFonts w:ascii="Times New Roman" w:eastAsia="Times New Roman" w:hAnsi="Times New Roman"/>
                <w:bCs/>
                <w:color w:val="000000"/>
              </w:rPr>
              <w:t>1183,48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7307B06F" w14:textId="4FBAAEA1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Komunalinių paslaugų ir ryšių – </w:t>
            </w:r>
            <w:r w:rsidR="00797F2E">
              <w:rPr>
                <w:rFonts w:ascii="Times New Roman" w:eastAsia="Times New Roman" w:hAnsi="Times New Roman"/>
                <w:bCs/>
                <w:color w:val="000000"/>
              </w:rPr>
              <w:t>1730,08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285D3D34" w14:textId="3EC140DA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Transporto – </w:t>
            </w:r>
            <w:r w:rsidR="00797F2E">
              <w:rPr>
                <w:rFonts w:ascii="Times New Roman" w:eastAsia="Times New Roman" w:hAnsi="Times New Roman"/>
                <w:bCs/>
                <w:color w:val="000000"/>
              </w:rPr>
              <w:t>139,86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1B6284CA" w14:textId="6E046364" w:rsidR="001B2E55" w:rsidRPr="00175792" w:rsidRDefault="001B2E5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Paprastojo remonto ir eksploatavimo – </w:t>
            </w:r>
            <w:r w:rsidR="00797F2E">
              <w:rPr>
                <w:rFonts w:ascii="Times New Roman" w:eastAsia="Times New Roman" w:hAnsi="Times New Roman"/>
                <w:bCs/>
                <w:color w:val="000000"/>
              </w:rPr>
              <w:t>590,92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0A080A16" w14:textId="0B1E9AB9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Prekių sunaudojimo – </w:t>
            </w:r>
            <w:r w:rsidR="00797F2E">
              <w:rPr>
                <w:rFonts w:ascii="Times New Roman" w:eastAsia="Times New Roman" w:hAnsi="Times New Roman"/>
                <w:bCs/>
                <w:color w:val="000000"/>
              </w:rPr>
              <w:t>764,93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</w:t>
            </w:r>
          </w:p>
          <w:p w14:paraId="394E8302" w14:textId="29E21342" w:rsidR="001B2E55" w:rsidRPr="00175792" w:rsidRDefault="001B2E5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Nuomos –</w:t>
            </w:r>
            <w:r w:rsidR="00797F2E">
              <w:rPr>
                <w:rFonts w:ascii="Times New Roman" w:eastAsia="Times New Roman" w:hAnsi="Times New Roman"/>
                <w:bCs/>
                <w:color w:val="000000"/>
              </w:rPr>
              <w:t>35,22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7177A73C" w14:textId="383296D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Kitos paslaugos – </w:t>
            </w:r>
            <w:r w:rsidR="00797F2E">
              <w:rPr>
                <w:rFonts w:ascii="Times New Roman" w:eastAsia="Times New Roman" w:hAnsi="Times New Roman"/>
                <w:bCs/>
                <w:color w:val="000000"/>
              </w:rPr>
              <w:t>10783,92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</w:t>
            </w:r>
          </w:p>
        </w:tc>
      </w:tr>
      <w:tr w:rsidR="00FE4617" w:rsidRPr="00175792" w14:paraId="02E9F03B" w14:textId="77777777" w:rsidTr="0069319E">
        <w:tc>
          <w:tcPr>
            <w:tcW w:w="648" w:type="dxa"/>
            <w:shd w:val="clear" w:color="auto" w:fill="auto"/>
          </w:tcPr>
          <w:p w14:paraId="3AADC5C0" w14:textId="00E40529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14:paraId="3788226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perviršis ar deficitas</w:t>
            </w:r>
          </w:p>
        </w:tc>
        <w:tc>
          <w:tcPr>
            <w:tcW w:w="1620" w:type="dxa"/>
            <w:shd w:val="clear" w:color="auto" w:fill="auto"/>
          </w:tcPr>
          <w:p w14:paraId="7C9D9AF7" w14:textId="69D659F4" w:rsidR="00FE4617" w:rsidRPr="00175792" w:rsidRDefault="00797F2E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871,19</w:t>
            </w:r>
          </w:p>
        </w:tc>
        <w:tc>
          <w:tcPr>
            <w:tcW w:w="4680" w:type="dxa"/>
            <w:shd w:val="clear" w:color="auto" w:fill="auto"/>
          </w:tcPr>
          <w:p w14:paraId="454F0119" w14:textId="2023834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Einamųjų metų pajamos </w:t>
            </w:r>
            <w:r w:rsidR="00797F2E">
              <w:rPr>
                <w:rFonts w:ascii="Times New Roman" w:eastAsia="Times New Roman" w:hAnsi="Times New Roman"/>
                <w:bCs/>
                <w:color w:val="000000"/>
              </w:rPr>
              <w:t>1202,00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Eur. – </w:t>
            </w:r>
            <w:r w:rsidR="00797F2E">
              <w:rPr>
                <w:rFonts w:ascii="Times New Roman" w:eastAsia="Times New Roman" w:hAnsi="Times New Roman"/>
                <w:bCs/>
                <w:color w:val="000000"/>
              </w:rPr>
              <w:t>330,81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Eur. (faktinės sąnaudos iš sp. </w:t>
            </w:r>
            <w:proofErr w:type="spellStart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prog</w:t>
            </w:r>
            <w:proofErr w:type="spellEnd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.)</w:t>
            </w:r>
            <w:r w:rsidR="001B2E55">
              <w:rPr>
                <w:rFonts w:ascii="Times New Roman" w:eastAsia="Times New Roman" w:hAnsi="Times New Roman"/>
                <w:bCs/>
                <w:color w:val="000000"/>
              </w:rPr>
              <w:t xml:space="preserve"> </w:t>
            </w:r>
            <w:r w:rsidR="001B2E55" w:rsidRPr="00A820AE">
              <w:rPr>
                <w:rFonts w:ascii="Times New Roman" w:eastAsia="Times New Roman" w:hAnsi="Times New Roman"/>
              </w:rPr>
              <w:t xml:space="preserve">= </w:t>
            </w:r>
            <w:r w:rsidR="00797F2E">
              <w:rPr>
                <w:rFonts w:ascii="Times New Roman" w:eastAsia="Times New Roman" w:hAnsi="Times New Roman"/>
              </w:rPr>
              <w:t>871,19</w:t>
            </w:r>
            <w:r w:rsidR="001B2E55" w:rsidRPr="00A820AE">
              <w:rPr>
                <w:rFonts w:ascii="Times New Roman" w:eastAsia="Times New Roman" w:hAnsi="Times New Roman"/>
              </w:rPr>
              <w:t xml:space="preserve"> Eur</w:t>
            </w:r>
          </w:p>
        </w:tc>
      </w:tr>
    </w:tbl>
    <w:p w14:paraId="63B1BA3C" w14:textId="77777777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</w:rPr>
      </w:pPr>
    </w:p>
    <w:p w14:paraId="34426F7C" w14:textId="3065E526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</w:rPr>
        <w:t xml:space="preserve">Direktorė                                                                                                               </w:t>
      </w:r>
      <w:r w:rsidR="002756EF">
        <w:rPr>
          <w:rFonts w:ascii="Times New Roman" w:eastAsia="Times New Roman" w:hAnsi="Times New Roman"/>
        </w:rPr>
        <w:t xml:space="preserve">               </w:t>
      </w:r>
      <w:r w:rsidRPr="00175792">
        <w:rPr>
          <w:rFonts w:ascii="Times New Roman" w:eastAsia="Times New Roman" w:hAnsi="Times New Roman"/>
        </w:rPr>
        <w:t xml:space="preserve">  Vilma Jankevičienė                                                                                             </w:t>
      </w:r>
    </w:p>
    <w:p w14:paraId="73BBB0CD" w14:textId="77777777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 xml:space="preserve">                                           </w:t>
      </w:r>
    </w:p>
    <w:p w14:paraId="027A90A1" w14:textId="2456D0CA" w:rsidR="00FE4617" w:rsidRPr="00175792" w:rsidRDefault="00FE4617" w:rsidP="00FE4617">
      <w:pPr>
        <w:spacing w:after="0" w:line="240" w:lineRule="auto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 xml:space="preserve">Buhalterė                                                                                                             </w:t>
      </w:r>
      <w:r w:rsidR="002756EF">
        <w:rPr>
          <w:rFonts w:ascii="Times New Roman" w:eastAsia="Times New Roman" w:hAnsi="Times New Roman"/>
          <w:lang w:val="it-IT"/>
        </w:rPr>
        <w:t xml:space="preserve">                 </w:t>
      </w:r>
      <w:r w:rsidRPr="00175792">
        <w:rPr>
          <w:rFonts w:ascii="Times New Roman" w:eastAsia="Times New Roman" w:hAnsi="Times New Roman"/>
          <w:lang w:val="it-IT"/>
        </w:rPr>
        <w:t xml:space="preserve">          Rimutė Šlikienė                  </w:t>
      </w:r>
    </w:p>
    <w:p w14:paraId="330B102F" w14:textId="77777777" w:rsidR="002333A8" w:rsidRPr="00175792" w:rsidRDefault="002333A8" w:rsidP="00FE4617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/>
        </w:rPr>
      </w:pPr>
    </w:p>
    <w:sectPr w:rsidR="002333A8" w:rsidRPr="00175792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B671E" w14:textId="77777777" w:rsidR="001C7AB0" w:rsidRDefault="001C7AB0" w:rsidP="00435537">
      <w:pPr>
        <w:spacing w:after="0" w:line="240" w:lineRule="auto"/>
      </w:pPr>
      <w:r>
        <w:separator/>
      </w:r>
    </w:p>
  </w:endnote>
  <w:endnote w:type="continuationSeparator" w:id="0">
    <w:p w14:paraId="01EAD1C8" w14:textId="77777777" w:rsidR="001C7AB0" w:rsidRDefault="001C7AB0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50F1E" w14:textId="77777777" w:rsidR="001C7AB0" w:rsidRDefault="001C7AB0" w:rsidP="00435537">
      <w:pPr>
        <w:spacing w:after="0" w:line="240" w:lineRule="auto"/>
      </w:pPr>
      <w:r>
        <w:separator/>
      </w:r>
    </w:p>
  </w:footnote>
  <w:footnote w:type="continuationSeparator" w:id="0">
    <w:p w14:paraId="06195274" w14:textId="77777777" w:rsidR="001C7AB0" w:rsidRDefault="001C7AB0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0E51" w14:textId="77777777" w:rsidR="00435537" w:rsidRDefault="00CC6C4D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75AD47E" wp14:editId="2296D36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589269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00816"/>
    <w:rsid w:val="0001244C"/>
    <w:rsid w:val="00025B86"/>
    <w:rsid w:val="00042EC8"/>
    <w:rsid w:val="00081DB1"/>
    <w:rsid w:val="0008715D"/>
    <w:rsid w:val="000C6468"/>
    <w:rsid w:val="001220B1"/>
    <w:rsid w:val="001403DC"/>
    <w:rsid w:val="001478C5"/>
    <w:rsid w:val="00173C19"/>
    <w:rsid w:val="00175792"/>
    <w:rsid w:val="001912ED"/>
    <w:rsid w:val="00195683"/>
    <w:rsid w:val="001B2E55"/>
    <w:rsid w:val="001C239B"/>
    <w:rsid w:val="001C7AB0"/>
    <w:rsid w:val="001D3F46"/>
    <w:rsid w:val="00205D25"/>
    <w:rsid w:val="002333A8"/>
    <w:rsid w:val="002756EF"/>
    <w:rsid w:val="00276698"/>
    <w:rsid w:val="002B67BE"/>
    <w:rsid w:val="002E402D"/>
    <w:rsid w:val="00331A5F"/>
    <w:rsid w:val="003D089F"/>
    <w:rsid w:val="003F1914"/>
    <w:rsid w:val="003F56C3"/>
    <w:rsid w:val="004326DF"/>
    <w:rsid w:val="00435537"/>
    <w:rsid w:val="00493F14"/>
    <w:rsid w:val="005341F0"/>
    <w:rsid w:val="00544AD1"/>
    <w:rsid w:val="005964AA"/>
    <w:rsid w:val="00597355"/>
    <w:rsid w:val="00597679"/>
    <w:rsid w:val="00602310"/>
    <w:rsid w:val="00621598"/>
    <w:rsid w:val="00636E81"/>
    <w:rsid w:val="00686805"/>
    <w:rsid w:val="0069319E"/>
    <w:rsid w:val="006A33D7"/>
    <w:rsid w:val="006B00FF"/>
    <w:rsid w:val="006B0D6C"/>
    <w:rsid w:val="006B1B4F"/>
    <w:rsid w:val="006B7903"/>
    <w:rsid w:val="006C30EF"/>
    <w:rsid w:val="006C7E8F"/>
    <w:rsid w:val="006D6C58"/>
    <w:rsid w:val="006E2DEB"/>
    <w:rsid w:val="006E4C02"/>
    <w:rsid w:val="0074149B"/>
    <w:rsid w:val="00791481"/>
    <w:rsid w:val="00797F2E"/>
    <w:rsid w:val="007F3D4F"/>
    <w:rsid w:val="00816536"/>
    <w:rsid w:val="008C6916"/>
    <w:rsid w:val="009071FD"/>
    <w:rsid w:val="00924A27"/>
    <w:rsid w:val="0093659D"/>
    <w:rsid w:val="00974116"/>
    <w:rsid w:val="0097510B"/>
    <w:rsid w:val="00976EF0"/>
    <w:rsid w:val="009A2D6C"/>
    <w:rsid w:val="009B7F2F"/>
    <w:rsid w:val="00A02EDD"/>
    <w:rsid w:val="00A23687"/>
    <w:rsid w:val="00A820AE"/>
    <w:rsid w:val="00AB36EC"/>
    <w:rsid w:val="00AC0E2A"/>
    <w:rsid w:val="00AE2271"/>
    <w:rsid w:val="00AE47AD"/>
    <w:rsid w:val="00B5233A"/>
    <w:rsid w:val="00BE35E6"/>
    <w:rsid w:val="00BF0795"/>
    <w:rsid w:val="00C063C3"/>
    <w:rsid w:val="00C358EF"/>
    <w:rsid w:val="00C51B68"/>
    <w:rsid w:val="00C51BCC"/>
    <w:rsid w:val="00C776B5"/>
    <w:rsid w:val="00C84725"/>
    <w:rsid w:val="00C86399"/>
    <w:rsid w:val="00CC6C4D"/>
    <w:rsid w:val="00D07FEF"/>
    <w:rsid w:val="00D2553C"/>
    <w:rsid w:val="00D54A9E"/>
    <w:rsid w:val="00D6271E"/>
    <w:rsid w:val="00DB4AA8"/>
    <w:rsid w:val="00DF4D45"/>
    <w:rsid w:val="00EC4B56"/>
    <w:rsid w:val="00F31135"/>
    <w:rsid w:val="00F52EA1"/>
    <w:rsid w:val="00F63A69"/>
    <w:rsid w:val="00F70045"/>
    <w:rsid w:val="00FA2D51"/>
    <w:rsid w:val="00FE4617"/>
    <w:rsid w:val="00FE479E"/>
    <w:rsid w:val="00FE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81B48"/>
  <w15:chartTrackingRefBased/>
  <w15:docId w15:val="{1A84EA75-C3B6-49AB-83CB-098E08A1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6D6C58"/>
    <w:rPr>
      <w:rFonts w:ascii="Segoe UI" w:hAnsi="Segoe UI" w:cs="Segoe UI"/>
      <w:sz w:val="18"/>
      <w:szCs w:val="18"/>
      <w:lang w:eastAsia="en-US"/>
    </w:rPr>
  </w:style>
  <w:style w:type="paragraph" w:customStyle="1" w:styleId="Pagrindinistekstas1">
    <w:name w:val="Pagrindinis tekstas1"/>
    <w:basedOn w:val="prastasis"/>
    <w:rsid w:val="006B7903"/>
    <w:pPr>
      <w:suppressAutoHyphens/>
      <w:autoSpaceDE w:val="0"/>
      <w:autoSpaceDN w:val="0"/>
      <w:adjustRightInd w:val="0"/>
      <w:spacing w:after="0" w:line="298" w:lineRule="auto"/>
      <w:ind w:firstLine="312"/>
      <w:jc w:val="both"/>
      <w:textAlignment w:val="center"/>
    </w:pPr>
    <w:rPr>
      <w:rFonts w:ascii="Times New Roman" w:eastAsia="Times New Roman" w:hAnsi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0</TotalTime>
  <Pages>3</Pages>
  <Words>4521</Words>
  <Characters>2577</Characters>
  <Application>Microsoft Office Word</Application>
  <DocSecurity>0</DocSecurity>
  <Lines>21</Lines>
  <Paragraphs>14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Vilma Jankeviciene</cp:lastModifiedBy>
  <cp:revision>2</cp:revision>
  <cp:lastPrinted>2020-05-25T09:27:00Z</cp:lastPrinted>
  <dcterms:created xsi:type="dcterms:W3CDTF">2023-05-25T06:40:00Z</dcterms:created>
  <dcterms:modified xsi:type="dcterms:W3CDTF">2023-05-25T06:40:00Z</dcterms:modified>
</cp:coreProperties>
</file>